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18A" w:rsidRPr="00D04CB8" w:rsidRDefault="0016618A" w:rsidP="00C06BD3">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ДОГОВОР № _________</w:t>
      </w:r>
    </w:p>
    <w:p w:rsidR="0016618A" w:rsidRPr="00D04CB8" w:rsidRDefault="0016618A" w:rsidP="00C06BD3">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p>
    <w:p w:rsidR="0016618A" w:rsidRPr="00D04CB8" w:rsidRDefault="0016618A" w:rsidP="00C06BD3">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дошкольного образования</w:t>
      </w:r>
    </w:p>
    <w:p w:rsidR="0016618A" w:rsidRPr="00D04CB8" w:rsidRDefault="0016618A" w:rsidP="0029778E">
      <w:pPr>
        <w:pStyle w:val="ConsPlusNormal"/>
        <w:jc w:val="center"/>
        <w:rPr>
          <w:rFonts w:ascii="Times New Roman" w:hAnsi="Times New Roman" w:cs="Times New Roman"/>
          <w:b/>
          <w:bCs/>
          <w:sz w:val="24"/>
          <w:szCs w:val="24"/>
        </w:rPr>
      </w:pPr>
    </w:p>
    <w:p w:rsidR="0016618A" w:rsidRPr="00D04CB8" w:rsidRDefault="0016618A" w:rsidP="001F1215">
      <w:pPr>
        <w:pStyle w:val="ConsPlusNonformat"/>
        <w:tabs>
          <w:tab w:val="right" w:pos="10466"/>
        </w:tabs>
        <w:rPr>
          <w:rFonts w:ascii="Times New Roman" w:hAnsi="Times New Roman" w:cs="Times New Roman"/>
          <w:sz w:val="24"/>
          <w:szCs w:val="24"/>
        </w:rPr>
      </w:pPr>
      <w:r w:rsidRPr="00D04CB8">
        <w:rPr>
          <w:rFonts w:ascii="Times New Roman" w:hAnsi="Times New Roman" w:cs="Times New Roman"/>
          <w:sz w:val="24"/>
          <w:szCs w:val="24"/>
        </w:rPr>
        <w:t xml:space="preserve">г. Набережные Челны                                                    </w:t>
      </w:r>
      <w:r>
        <w:rPr>
          <w:rFonts w:ascii="Times New Roman" w:hAnsi="Times New Roman" w:cs="Times New Roman"/>
          <w:sz w:val="24"/>
          <w:szCs w:val="24"/>
        </w:rPr>
        <w:t xml:space="preserve">                        </w:t>
      </w:r>
      <w:r w:rsidRPr="00D04CB8">
        <w:rPr>
          <w:rFonts w:ascii="Times New Roman" w:hAnsi="Times New Roman" w:cs="Times New Roman"/>
          <w:sz w:val="24"/>
          <w:szCs w:val="24"/>
        </w:rPr>
        <w:t xml:space="preserve">        "_____"___________ 20__ г.</w:t>
      </w:r>
    </w:p>
    <w:p w:rsidR="0016618A" w:rsidRPr="00D04CB8" w:rsidRDefault="0016618A" w:rsidP="0029778E">
      <w:pPr>
        <w:pStyle w:val="ConsPlusNonformat"/>
        <w:jc w:val="both"/>
        <w:rPr>
          <w:rFonts w:ascii="Times New Roman" w:hAnsi="Times New Roman" w:cs="Times New Roman"/>
          <w:sz w:val="24"/>
          <w:szCs w:val="24"/>
        </w:rPr>
      </w:pPr>
      <w:r w:rsidRPr="00D04CB8">
        <w:rPr>
          <w:rFonts w:ascii="Times New Roman" w:hAnsi="Times New Roman" w:cs="Times New Roman"/>
          <w:sz w:val="24"/>
          <w:szCs w:val="24"/>
        </w:rPr>
        <w:tab/>
      </w:r>
    </w:p>
    <w:p w:rsidR="0016618A" w:rsidRPr="00D04CB8" w:rsidRDefault="0016618A" w:rsidP="00D04CB8">
      <w:pPr>
        <w:pStyle w:val="ConsPlusNonformat"/>
        <w:jc w:val="both"/>
        <w:rPr>
          <w:rFonts w:ascii="Times New Roman" w:hAnsi="Times New Roman" w:cs="Times New Roman"/>
          <w:sz w:val="24"/>
          <w:szCs w:val="24"/>
        </w:rPr>
      </w:pPr>
      <w:r w:rsidRPr="00D04CB8">
        <w:rPr>
          <w:rFonts w:ascii="Times New Roman" w:hAnsi="Times New Roman" w:cs="Times New Roman"/>
          <w:color w:val="000000"/>
          <w:sz w:val="24"/>
          <w:szCs w:val="24"/>
          <w:u w:val="single"/>
        </w:rPr>
        <w:t xml:space="preserve">Муниципальное </w:t>
      </w:r>
      <w:r>
        <w:rPr>
          <w:rFonts w:ascii="Times New Roman" w:hAnsi="Times New Roman" w:cs="Times New Roman"/>
          <w:color w:val="000000"/>
          <w:sz w:val="24"/>
          <w:szCs w:val="24"/>
          <w:u w:val="single"/>
        </w:rPr>
        <w:t>бюджетн</w:t>
      </w:r>
      <w:r w:rsidRPr="00D04CB8">
        <w:rPr>
          <w:rFonts w:ascii="Times New Roman" w:hAnsi="Times New Roman" w:cs="Times New Roman"/>
          <w:color w:val="000000"/>
          <w:sz w:val="24"/>
          <w:szCs w:val="24"/>
          <w:u w:val="single"/>
        </w:rPr>
        <w:t>ое  дошкольное образовательное учреждение г. Набережные Челны «</w:t>
      </w:r>
      <w:r>
        <w:rPr>
          <w:rFonts w:ascii="Times New Roman" w:hAnsi="Times New Roman" w:cs="Times New Roman"/>
          <w:color w:val="000000"/>
          <w:sz w:val="24"/>
          <w:szCs w:val="24"/>
          <w:u w:val="single"/>
        </w:rPr>
        <w:t>Д</w:t>
      </w:r>
      <w:r w:rsidRPr="00D04CB8">
        <w:rPr>
          <w:rFonts w:ascii="Times New Roman" w:hAnsi="Times New Roman" w:cs="Times New Roman"/>
          <w:color w:val="000000"/>
          <w:sz w:val="24"/>
          <w:szCs w:val="24"/>
          <w:u w:val="single"/>
        </w:rPr>
        <w:t xml:space="preserve">етский сад </w:t>
      </w:r>
      <w:r>
        <w:rPr>
          <w:rFonts w:ascii="Times New Roman" w:hAnsi="Times New Roman" w:cs="Times New Roman"/>
          <w:color w:val="000000"/>
          <w:sz w:val="24"/>
          <w:szCs w:val="24"/>
          <w:u w:val="single"/>
        </w:rPr>
        <w:t>комбинированного вида № 71</w:t>
      </w:r>
      <w:r w:rsidRPr="00D04CB8">
        <w:rPr>
          <w:rFonts w:ascii="Times New Roman" w:hAnsi="Times New Roman" w:cs="Times New Roman"/>
          <w:color w:val="000000"/>
          <w:sz w:val="24"/>
          <w:szCs w:val="24"/>
          <w:u w:val="single"/>
        </w:rPr>
        <w:t xml:space="preserve"> «</w:t>
      </w:r>
      <w:r>
        <w:rPr>
          <w:rFonts w:ascii="Times New Roman" w:hAnsi="Times New Roman" w:cs="Times New Roman"/>
          <w:color w:val="000000"/>
          <w:sz w:val="24"/>
          <w:szCs w:val="24"/>
          <w:u w:val="single"/>
        </w:rPr>
        <w:t>Кораблик</w:t>
      </w:r>
      <w:r w:rsidRPr="00D04CB8">
        <w:rPr>
          <w:rFonts w:ascii="Times New Roman" w:hAnsi="Times New Roman" w:cs="Times New Roman"/>
          <w:color w:val="000000"/>
          <w:sz w:val="24"/>
          <w:szCs w:val="24"/>
          <w:u w:val="single"/>
        </w:rPr>
        <w:t xml:space="preserve">», </w:t>
      </w:r>
      <w:r w:rsidRPr="00D04CB8">
        <w:rPr>
          <w:rFonts w:ascii="Times New Roman" w:hAnsi="Times New Roman" w:cs="Times New Roman"/>
          <w:sz w:val="24"/>
          <w:szCs w:val="24"/>
        </w:rPr>
        <w:t xml:space="preserve">осуществляющее образовательную деятельность (далее </w:t>
      </w:r>
      <w:r>
        <w:rPr>
          <w:rFonts w:ascii="Times New Roman" w:hAnsi="Times New Roman" w:cs="Times New Roman"/>
          <w:sz w:val="24"/>
          <w:szCs w:val="24"/>
        </w:rPr>
        <w:t>–</w:t>
      </w:r>
      <w:r w:rsidRPr="00D04CB8">
        <w:rPr>
          <w:rFonts w:ascii="Times New Roman" w:hAnsi="Times New Roman" w:cs="Times New Roman"/>
          <w:sz w:val="24"/>
          <w:szCs w:val="24"/>
        </w:rPr>
        <w:t xml:space="preserve"> </w:t>
      </w:r>
      <w:r>
        <w:rPr>
          <w:rFonts w:ascii="Times New Roman" w:hAnsi="Times New Roman" w:cs="Times New Roman"/>
          <w:sz w:val="24"/>
          <w:szCs w:val="24"/>
        </w:rPr>
        <w:t>Детский сад</w:t>
      </w:r>
      <w:r w:rsidRPr="00D04CB8">
        <w:rPr>
          <w:rFonts w:ascii="Times New Roman" w:hAnsi="Times New Roman" w:cs="Times New Roman"/>
          <w:sz w:val="24"/>
          <w:szCs w:val="24"/>
        </w:rPr>
        <w:t xml:space="preserve">) на основании лицензии № </w:t>
      </w:r>
      <w:r>
        <w:rPr>
          <w:rFonts w:ascii="Times New Roman" w:hAnsi="Times New Roman" w:cs="Times New Roman"/>
          <w:sz w:val="24"/>
          <w:szCs w:val="24"/>
        </w:rPr>
        <w:t xml:space="preserve">6900 </w:t>
      </w:r>
      <w:r w:rsidRPr="00D04CB8">
        <w:rPr>
          <w:rFonts w:ascii="Times New Roman" w:hAnsi="Times New Roman" w:cs="Times New Roman"/>
          <w:sz w:val="24"/>
          <w:szCs w:val="24"/>
        </w:rPr>
        <w:t xml:space="preserve">от </w:t>
      </w:r>
      <w:r>
        <w:rPr>
          <w:rFonts w:ascii="Times New Roman" w:hAnsi="Times New Roman" w:cs="Times New Roman"/>
          <w:sz w:val="24"/>
          <w:szCs w:val="24"/>
        </w:rPr>
        <w:t>20 июля 2015 года</w:t>
      </w:r>
      <w:r w:rsidRPr="00D04CB8">
        <w:rPr>
          <w:rFonts w:ascii="Times New Roman" w:hAnsi="Times New Roman" w:cs="Times New Roman"/>
          <w:sz w:val="24"/>
          <w:szCs w:val="24"/>
        </w:rPr>
        <w:t xml:space="preserve">, выданной МО и Н РТ, именуемое в дальнейшем "Исполнитель", в лице заведующего </w:t>
      </w:r>
      <w:r>
        <w:rPr>
          <w:rFonts w:ascii="Times New Roman" w:hAnsi="Times New Roman" w:cs="Times New Roman"/>
          <w:b/>
          <w:bCs/>
          <w:i/>
          <w:iCs/>
          <w:sz w:val="24"/>
          <w:szCs w:val="24"/>
        </w:rPr>
        <w:t>Блиновой Татьяны Васильевны</w:t>
      </w:r>
      <w:r w:rsidRPr="00D04CB8">
        <w:rPr>
          <w:rFonts w:ascii="Times New Roman" w:hAnsi="Times New Roman" w:cs="Times New Roman"/>
          <w:b/>
          <w:bCs/>
          <w:sz w:val="24"/>
          <w:szCs w:val="24"/>
        </w:rPr>
        <w:t xml:space="preserve"> </w:t>
      </w:r>
      <w:r w:rsidRPr="00D04CB8">
        <w:rPr>
          <w:rFonts w:ascii="Times New Roman" w:hAnsi="Times New Roman" w:cs="Times New Roman"/>
          <w:sz w:val="24"/>
          <w:szCs w:val="24"/>
        </w:rPr>
        <w:t xml:space="preserve">действующего на основании Устава </w:t>
      </w:r>
      <w:r>
        <w:rPr>
          <w:rFonts w:ascii="Times New Roman" w:hAnsi="Times New Roman" w:cs="Times New Roman"/>
          <w:sz w:val="24"/>
          <w:szCs w:val="24"/>
        </w:rPr>
        <w:t>Детского сада</w:t>
      </w:r>
      <w:r w:rsidRPr="00D04CB8">
        <w:rPr>
          <w:rFonts w:ascii="Times New Roman" w:hAnsi="Times New Roman" w:cs="Times New Roman"/>
          <w:sz w:val="24"/>
          <w:szCs w:val="24"/>
        </w:rPr>
        <w:t xml:space="preserve">, и </w:t>
      </w:r>
      <w:r>
        <w:rPr>
          <w:rFonts w:ascii="Times New Roman" w:hAnsi="Times New Roman" w:cs="Times New Roman"/>
          <w:b/>
          <w:bCs/>
          <w:i/>
          <w:iCs/>
          <w:sz w:val="24"/>
          <w:szCs w:val="24"/>
          <w:u w:val="single"/>
        </w:rPr>
        <w:t>____________________________________________________</w:t>
      </w:r>
      <w:r w:rsidRPr="00D04CB8">
        <w:rPr>
          <w:rFonts w:ascii="Times New Roman" w:hAnsi="Times New Roman" w:cs="Times New Roman"/>
          <w:sz w:val="24"/>
          <w:szCs w:val="24"/>
        </w:rPr>
        <w:t>именуемого в дальнейшем "Заказчик", в интере</w:t>
      </w:r>
      <w:r>
        <w:rPr>
          <w:rFonts w:ascii="Times New Roman" w:hAnsi="Times New Roman" w:cs="Times New Roman"/>
          <w:sz w:val="24"/>
          <w:szCs w:val="24"/>
        </w:rPr>
        <w:t xml:space="preserve">сах несовершеннолетнего </w:t>
      </w:r>
      <w:r>
        <w:rPr>
          <w:rFonts w:ascii="Times New Roman" w:hAnsi="Times New Roman" w:cs="Times New Roman"/>
          <w:b/>
          <w:bCs/>
          <w:i/>
          <w:iCs/>
          <w:sz w:val="24"/>
          <w:szCs w:val="24"/>
          <w:u w:val="single"/>
        </w:rPr>
        <w:t>________________________________________________</w:t>
      </w:r>
      <w:r w:rsidRPr="00D04CB8">
        <w:rPr>
          <w:rFonts w:ascii="Times New Roman" w:hAnsi="Times New Roman" w:cs="Times New Roman"/>
          <w:sz w:val="24"/>
          <w:szCs w:val="24"/>
        </w:rPr>
        <w:t>, проживающего по адресу: ____________________</w:t>
      </w:r>
      <w:r>
        <w:rPr>
          <w:rFonts w:ascii="Times New Roman" w:hAnsi="Times New Roman" w:cs="Times New Roman"/>
          <w:sz w:val="24"/>
          <w:szCs w:val="24"/>
        </w:rPr>
        <w:t>______________________</w:t>
      </w:r>
      <w:r w:rsidRPr="00D04CB8">
        <w:rPr>
          <w:rFonts w:ascii="Times New Roman" w:hAnsi="Times New Roman" w:cs="Times New Roman"/>
          <w:sz w:val="24"/>
          <w:szCs w:val="24"/>
        </w:rPr>
        <w:t xml:space="preserve">__, именуемого в дальнейшем "Воспитанник", </w:t>
      </w:r>
      <w:r>
        <w:rPr>
          <w:rFonts w:ascii="Times New Roman" w:hAnsi="Times New Roman" w:cs="Times New Roman"/>
          <w:sz w:val="24"/>
          <w:szCs w:val="24"/>
        </w:rPr>
        <w:t xml:space="preserve">совместно </w:t>
      </w:r>
      <w:r w:rsidRPr="00D04CB8">
        <w:rPr>
          <w:rFonts w:ascii="Times New Roman" w:hAnsi="Times New Roman" w:cs="Times New Roman"/>
          <w:sz w:val="24"/>
          <w:szCs w:val="24"/>
        </w:rPr>
        <w:t>именуемые Стороны, заключили настоящий Договор о нижеследующем:</w:t>
      </w:r>
    </w:p>
    <w:p w:rsidR="0016618A" w:rsidRPr="00D04CB8" w:rsidRDefault="0016618A" w:rsidP="006E7221">
      <w:pPr>
        <w:pStyle w:val="ConsPlusNormal"/>
        <w:jc w:val="center"/>
        <w:outlineLvl w:val="1"/>
        <w:rPr>
          <w:rFonts w:ascii="Times New Roman" w:hAnsi="Times New Roman" w:cs="Times New Roman"/>
          <w:sz w:val="24"/>
          <w:szCs w:val="24"/>
        </w:rPr>
      </w:pPr>
      <w:bookmarkStart w:id="0" w:name="Par74"/>
      <w:bookmarkEnd w:id="0"/>
      <w:r w:rsidRPr="00D04CB8">
        <w:rPr>
          <w:rFonts w:ascii="Times New Roman" w:hAnsi="Times New Roman" w:cs="Times New Roman"/>
          <w:b/>
          <w:bCs/>
          <w:sz w:val="24"/>
          <w:szCs w:val="24"/>
        </w:rPr>
        <w:t>I. Предмет договора</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1.1. Предметом договора являются оказание </w:t>
      </w:r>
      <w:r>
        <w:rPr>
          <w:rFonts w:ascii="Times New Roman" w:hAnsi="Times New Roman" w:cs="Times New Roman"/>
          <w:sz w:val="24"/>
          <w:szCs w:val="24"/>
        </w:rPr>
        <w:t>Детским садом</w:t>
      </w:r>
      <w:r w:rsidRPr="00D04CB8">
        <w:rPr>
          <w:rFonts w:ascii="Times New Roman" w:hAnsi="Times New Roman" w:cs="Times New Roman"/>
          <w:sz w:val="24"/>
          <w:szCs w:val="24"/>
        </w:rPr>
        <w:t xml:space="preserve">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w:t>
      </w:r>
      <w:r w:rsidRPr="00D04CB8">
        <w:rPr>
          <w:rFonts w:ascii="Times New Roman" w:hAnsi="Times New Roman" w:cs="Times New Roman"/>
          <w:i/>
          <w:iCs/>
          <w:sz w:val="24"/>
          <w:szCs w:val="24"/>
        </w:rPr>
        <w:t>далее - ФГОС дошкольного образования, который реализуется на бесплатной основе),</w:t>
      </w:r>
      <w:r w:rsidRPr="00D04CB8">
        <w:rPr>
          <w:rFonts w:ascii="Times New Roman" w:hAnsi="Times New Roman" w:cs="Times New Roman"/>
          <w:sz w:val="24"/>
          <w:szCs w:val="24"/>
        </w:rPr>
        <w:t xml:space="preserve"> содержание Воспитанника в </w:t>
      </w:r>
      <w:r>
        <w:rPr>
          <w:rFonts w:ascii="Times New Roman" w:hAnsi="Times New Roman" w:cs="Times New Roman"/>
          <w:sz w:val="24"/>
          <w:szCs w:val="24"/>
        </w:rPr>
        <w:t>Детском саду</w:t>
      </w:r>
      <w:r w:rsidRPr="00D04CB8">
        <w:rPr>
          <w:rFonts w:ascii="Times New Roman" w:hAnsi="Times New Roman" w:cs="Times New Roman"/>
          <w:sz w:val="24"/>
          <w:szCs w:val="24"/>
        </w:rPr>
        <w:t>, присмотр и уход за Воспитанником.</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1.2. Форма обучения  </w:t>
      </w:r>
      <w:r w:rsidRPr="00D04CB8">
        <w:rPr>
          <w:rFonts w:ascii="Times New Roman" w:hAnsi="Times New Roman" w:cs="Times New Roman"/>
          <w:sz w:val="24"/>
          <w:szCs w:val="24"/>
          <w:u w:val="single"/>
        </w:rPr>
        <w:t>очная</w:t>
      </w:r>
      <w:r w:rsidRPr="00D04CB8">
        <w:rPr>
          <w:rFonts w:ascii="Times New Roman" w:hAnsi="Times New Roman" w:cs="Times New Roman"/>
          <w:sz w:val="24"/>
          <w:szCs w:val="24"/>
        </w:rPr>
        <w:t xml:space="preserve"> .</w:t>
      </w:r>
    </w:p>
    <w:p w:rsidR="0016618A" w:rsidRPr="00D04CB8" w:rsidRDefault="0016618A" w:rsidP="0029778E">
      <w:pPr>
        <w:pStyle w:val="ConsPlusNormal"/>
        <w:ind w:firstLine="540"/>
        <w:jc w:val="both"/>
        <w:rPr>
          <w:rFonts w:ascii="Times New Roman" w:hAnsi="Times New Roman" w:cs="Times New Roman"/>
          <w:sz w:val="24"/>
          <w:szCs w:val="24"/>
        </w:rPr>
      </w:pPr>
      <w:bookmarkStart w:id="1" w:name="Par78"/>
      <w:bookmarkEnd w:id="1"/>
      <w:r w:rsidRPr="00D04CB8">
        <w:rPr>
          <w:rFonts w:ascii="Times New Roman" w:hAnsi="Times New Roman" w:cs="Times New Roman"/>
          <w:sz w:val="24"/>
          <w:szCs w:val="24"/>
        </w:rPr>
        <w:t xml:space="preserve">1.3. Наименование образовательной программы  - </w:t>
      </w:r>
      <w:r w:rsidRPr="00D04CB8">
        <w:rPr>
          <w:rFonts w:ascii="Times New Roman" w:hAnsi="Times New Roman" w:cs="Times New Roman"/>
          <w:sz w:val="24"/>
          <w:szCs w:val="24"/>
          <w:u w:val="single"/>
        </w:rPr>
        <w:t xml:space="preserve"> программа дошкольного образования </w:t>
      </w:r>
      <w:r w:rsidRPr="00D04CB8">
        <w:rPr>
          <w:rFonts w:ascii="Times New Roman" w:hAnsi="Times New Roman" w:cs="Times New Roman"/>
          <w:sz w:val="24"/>
          <w:szCs w:val="24"/>
        </w:rPr>
        <w:t>.</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1.4. Срок освоения образовательной программы (продолжительность обучения) на момент подписания настоящего Договора составляет </w:t>
      </w:r>
      <w:r>
        <w:rPr>
          <w:rFonts w:ascii="Times New Roman" w:hAnsi="Times New Roman" w:cs="Times New Roman"/>
          <w:sz w:val="24"/>
          <w:szCs w:val="24"/>
        </w:rPr>
        <w:t>__</w:t>
      </w:r>
      <w:r>
        <w:rPr>
          <w:rFonts w:ascii="Times New Roman" w:hAnsi="Times New Roman" w:cs="Times New Roman"/>
          <w:sz w:val="24"/>
          <w:szCs w:val="24"/>
          <w:u w:val="single"/>
        </w:rPr>
        <w:t xml:space="preserve"> </w:t>
      </w:r>
      <w:r>
        <w:rPr>
          <w:rFonts w:ascii="Times New Roman" w:hAnsi="Times New Roman" w:cs="Times New Roman"/>
          <w:sz w:val="24"/>
          <w:szCs w:val="24"/>
        </w:rPr>
        <w:t>лет</w:t>
      </w:r>
      <w:r w:rsidRPr="00D04CB8">
        <w:rPr>
          <w:rFonts w:ascii="Times New Roman" w:hAnsi="Times New Roman" w:cs="Times New Roman"/>
          <w:sz w:val="24"/>
          <w:szCs w:val="24"/>
        </w:rPr>
        <w:t>.</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1.5. Режим пребывания Воспитанника в образовательной организации - </w:t>
      </w:r>
      <w:r w:rsidRPr="00D04CB8">
        <w:rPr>
          <w:rFonts w:ascii="Times New Roman" w:hAnsi="Times New Roman" w:cs="Times New Roman"/>
          <w:sz w:val="24"/>
          <w:szCs w:val="24"/>
          <w:u w:val="single"/>
        </w:rPr>
        <w:t>12</w:t>
      </w:r>
      <w:r w:rsidRPr="00D04CB8">
        <w:rPr>
          <w:rFonts w:ascii="Times New Roman" w:hAnsi="Times New Roman" w:cs="Times New Roman"/>
          <w:sz w:val="24"/>
          <w:szCs w:val="24"/>
        </w:rPr>
        <w:t xml:space="preserve"> часовой.</w:t>
      </w:r>
    </w:p>
    <w:p w:rsidR="0016618A" w:rsidRPr="007B249A" w:rsidRDefault="0016618A" w:rsidP="0029778E">
      <w:pPr>
        <w:pStyle w:val="ConsPlusNonformat"/>
        <w:jc w:val="both"/>
        <w:rPr>
          <w:rFonts w:ascii="Times New Roman" w:hAnsi="Times New Roman" w:cs="Times New Roman"/>
          <w:i/>
          <w:iCs/>
          <w:sz w:val="24"/>
          <w:szCs w:val="24"/>
          <w:u w:val="single"/>
        </w:rPr>
      </w:pPr>
      <w:r w:rsidRPr="00D04CB8">
        <w:rPr>
          <w:rFonts w:ascii="Times New Roman" w:hAnsi="Times New Roman" w:cs="Times New Roman"/>
          <w:sz w:val="24"/>
          <w:szCs w:val="24"/>
        </w:rPr>
        <w:t xml:space="preserve">         1.6. Воспитанник зачисляется в группу </w:t>
      </w:r>
      <w:r>
        <w:rPr>
          <w:rFonts w:ascii="Times New Roman" w:hAnsi="Times New Roman" w:cs="Times New Roman"/>
          <w:sz w:val="24"/>
          <w:szCs w:val="24"/>
        </w:rPr>
        <w:t xml:space="preserve"> для дете</w:t>
      </w:r>
      <w:r>
        <w:rPr>
          <w:rFonts w:ascii="Times New Roman" w:hAnsi="Times New Roman" w:cs="Times New Roman"/>
          <w:sz w:val="24"/>
          <w:szCs w:val="24"/>
          <w:lang w:val="tt-RU"/>
        </w:rPr>
        <w:t xml:space="preserve">й </w:t>
      </w:r>
      <w:r>
        <w:rPr>
          <w:rFonts w:ascii="Times New Roman" w:hAnsi="Times New Roman" w:cs="Times New Roman"/>
          <w:i/>
          <w:iCs/>
          <w:sz w:val="24"/>
          <w:szCs w:val="24"/>
          <w:u w:val="single"/>
        </w:rPr>
        <w:t>___</w:t>
      </w:r>
      <w:r>
        <w:rPr>
          <w:rFonts w:ascii="Times New Roman" w:hAnsi="Times New Roman" w:cs="Times New Roman"/>
          <w:i/>
          <w:iCs/>
          <w:sz w:val="24"/>
          <w:szCs w:val="24"/>
        </w:rPr>
        <w:t xml:space="preserve"> лет _________ группа </w:t>
      </w:r>
      <w:r>
        <w:rPr>
          <w:rFonts w:ascii="Times New Roman" w:hAnsi="Times New Roman" w:cs="Times New Roman"/>
          <w:i/>
          <w:iCs/>
          <w:sz w:val="24"/>
          <w:szCs w:val="24"/>
          <w:u w:val="single"/>
        </w:rPr>
        <w:t>(общеразвивающей, комбинированной)</w:t>
      </w:r>
      <w:r w:rsidRPr="00CD4A96">
        <w:rPr>
          <w:rFonts w:ascii="Times New Roman" w:hAnsi="Times New Roman" w:cs="Times New Roman"/>
          <w:i/>
          <w:iCs/>
          <w:sz w:val="24"/>
          <w:szCs w:val="24"/>
        </w:rPr>
        <w:t xml:space="preserve"> </w:t>
      </w:r>
      <w:r w:rsidRPr="003F72F4">
        <w:rPr>
          <w:rFonts w:ascii="Times New Roman" w:hAnsi="Times New Roman" w:cs="Times New Roman"/>
          <w:sz w:val="24"/>
          <w:szCs w:val="24"/>
        </w:rPr>
        <w:t>направленности.</w:t>
      </w:r>
    </w:p>
    <w:p w:rsidR="0016618A" w:rsidRPr="00D04CB8" w:rsidRDefault="0016618A" w:rsidP="006E7221">
      <w:pPr>
        <w:pStyle w:val="ConsPlusNormal"/>
        <w:jc w:val="center"/>
        <w:outlineLvl w:val="1"/>
        <w:rPr>
          <w:rFonts w:ascii="Times New Roman" w:hAnsi="Times New Roman" w:cs="Times New Roman"/>
          <w:sz w:val="24"/>
          <w:szCs w:val="24"/>
        </w:rPr>
      </w:pPr>
      <w:bookmarkStart w:id="2" w:name="Par86"/>
      <w:bookmarkEnd w:id="2"/>
      <w:r w:rsidRPr="00D04CB8">
        <w:rPr>
          <w:rFonts w:ascii="Times New Roman" w:hAnsi="Times New Roman" w:cs="Times New Roman"/>
          <w:b/>
          <w:bCs/>
          <w:sz w:val="24"/>
          <w:szCs w:val="24"/>
        </w:rPr>
        <w:t>II. Взаимодействие Сторон</w:t>
      </w:r>
    </w:p>
    <w:p w:rsidR="0016618A" w:rsidRPr="00D04CB8" w:rsidRDefault="0016618A" w:rsidP="0029778E">
      <w:pPr>
        <w:pStyle w:val="ConsPlusNormal"/>
        <w:ind w:firstLine="540"/>
        <w:jc w:val="both"/>
        <w:rPr>
          <w:rFonts w:ascii="Times New Roman" w:hAnsi="Times New Roman" w:cs="Times New Roman"/>
          <w:b/>
          <w:bCs/>
          <w:i/>
          <w:iCs/>
          <w:sz w:val="24"/>
          <w:szCs w:val="24"/>
        </w:rPr>
      </w:pPr>
      <w:r w:rsidRPr="005C3408">
        <w:rPr>
          <w:rFonts w:ascii="Times New Roman" w:hAnsi="Times New Roman" w:cs="Times New Roman"/>
          <w:b/>
          <w:bCs/>
          <w:i/>
          <w:iCs/>
          <w:sz w:val="24"/>
          <w:szCs w:val="24"/>
        </w:rPr>
        <w:t>2.1.</w:t>
      </w:r>
      <w:r w:rsidRPr="00D04CB8">
        <w:rPr>
          <w:rFonts w:ascii="Times New Roman" w:hAnsi="Times New Roman" w:cs="Times New Roman"/>
          <w:i/>
          <w:iCs/>
          <w:sz w:val="24"/>
          <w:szCs w:val="24"/>
        </w:rPr>
        <w:t xml:space="preserve"> </w:t>
      </w:r>
      <w:r w:rsidRPr="00D04CB8">
        <w:rPr>
          <w:rFonts w:ascii="Times New Roman" w:hAnsi="Times New Roman" w:cs="Times New Roman"/>
          <w:b/>
          <w:bCs/>
          <w:i/>
          <w:iCs/>
          <w:sz w:val="24"/>
          <w:szCs w:val="24"/>
        </w:rPr>
        <w:t>Исполнитель вправе:</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2.1.1. Самостоятельно осуществлять образовательную деятельность.</w:t>
      </w:r>
    </w:p>
    <w:p w:rsidR="0016618A" w:rsidRPr="00555A09"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2.1.2. Предоставлять Воспитаннику платные  образовательные услуги </w:t>
      </w:r>
      <w:r w:rsidRPr="00D04CB8">
        <w:rPr>
          <w:rFonts w:ascii="Times New Roman" w:hAnsi="Times New Roman" w:cs="Times New Roman"/>
          <w:i/>
          <w:iCs/>
          <w:sz w:val="24"/>
          <w:szCs w:val="24"/>
        </w:rPr>
        <w:t>(за рамками  ФГОС дошкольного образования, реализуемого на бесплатной основе),</w:t>
      </w:r>
      <w:r w:rsidRPr="00D04CB8">
        <w:rPr>
          <w:rFonts w:ascii="Times New Roman" w:hAnsi="Times New Roman" w:cs="Times New Roman"/>
          <w:sz w:val="24"/>
          <w:szCs w:val="24"/>
        </w:rPr>
        <w:t xml:space="preserve"> наименование, объем и форма которых определены в Договоре на оказание платных образовательных  услуг</w:t>
      </w:r>
      <w:r w:rsidRPr="00555A09">
        <w:rPr>
          <w:rFonts w:ascii="Times New Roman" w:hAnsi="Times New Roman" w:cs="Times New Roman"/>
          <w:sz w:val="24"/>
          <w:szCs w:val="24"/>
        </w:rPr>
        <w:t>, при условии наличия соответствующих кадровых и материально-технических ресурсов.</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2.1.3.  В случае не соблюдения п. 3.3. раздел </w:t>
      </w:r>
      <w:r w:rsidRPr="00D04CB8">
        <w:rPr>
          <w:rFonts w:ascii="Times New Roman" w:hAnsi="Times New Roman" w:cs="Times New Roman"/>
          <w:sz w:val="24"/>
          <w:szCs w:val="24"/>
          <w:lang w:val="en-US"/>
        </w:rPr>
        <w:t>III</w:t>
      </w:r>
      <w:r w:rsidRPr="00D04CB8">
        <w:rPr>
          <w:rFonts w:ascii="Times New Roman" w:hAnsi="Times New Roman" w:cs="Times New Roman"/>
          <w:sz w:val="24"/>
          <w:szCs w:val="24"/>
        </w:rPr>
        <w:t xml:space="preserve"> настоящего Договора, </w:t>
      </w:r>
      <w:r>
        <w:rPr>
          <w:rFonts w:ascii="Times New Roman" w:hAnsi="Times New Roman" w:cs="Times New Roman"/>
          <w:sz w:val="24"/>
          <w:szCs w:val="24"/>
        </w:rPr>
        <w:t>Детский сад</w:t>
      </w:r>
      <w:r w:rsidRPr="00D04CB8">
        <w:rPr>
          <w:rFonts w:ascii="Times New Roman" w:hAnsi="Times New Roman" w:cs="Times New Roman"/>
          <w:sz w:val="24"/>
          <w:szCs w:val="24"/>
        </w:rPr>
        <w:t xml:space="preserve"> имеет право взыскивать сумму задолженности в соответствии с действующим законодательством РФ.</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2.1.4.</w:t>
      </w:r>
      <w:r>
        <w:rPr>
          <w:rFonts w:ascii="Times New Roman" w:hAnsi="Times New Roman" w:cs="Times New Roman"/>
          <w:sz w:val="24"/>
          <w:szCs w:val="24"/>
        </w:rPr>
        <w:t xml:space="preserve"> </w:t>
      </w:r>
      <w:r w:rsidRPr="00D04CB8">
        <w:rPr>
          <w:rFonts w:ascii="Times New Roman" w:hAnsi="Times New Roman" w:cs="Times New Roman"/>
          <w:sz w:val="24"/>
          <w:szCs w:val="24"/>
        </w:rPr>
        <w:t>Переводить Воспитанника в другие группы в летний период при уменьшении количества детей.</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свидетельство о рождении ребенка.</w:t>
      </w:r>
    </w:p>
    <w:p w:rsidR="0016618A" w:rsidRPr="00A953CD" w:rsidRDefault="0016618A" w:rsidP="00555A09">
      <w:pPr>
        <w:shd w:val="clear" w:color="auto" w:fill="FFFFFF"/>
        <w:ind w:firstLine="510"/>
        <w:jc w:val="both"/>
        <w:rPr>
          <w:rFonts w:ascii="Times New Roman" w:hAnsi="Times New Roman" w:cs="Times New Roman"/>
          <w:spacing w:val="11"/>
          <w:sz w:val="24"/>
          <w:szCs w:val="24"/>
        </w:rPr>
      </w:pPr>
      <w:r w:rsidRPr="00A953CD">
        <w:rPr>
          <w:rFonts w:ascii="Times New Roman" w:hAnsi="Times New Roman" w:cs="Times New Roman"/>
          <w:sz w:val="24"/>
          <w:szCs w:val="24"/>
        </w:rPr>
        <w:t>2.</w:t>
      </w:r>
      <w:r>
        <w:rPr>
          <w:rFonts w:ascii="Times New Roman" w:hAnsi="Times New Roman" w:cs="Times New Roman"/>
          <w:sz w:val="24"/>
          <w:szCs w:val="24"/>
        </w:rPr>
        <w:t>1</w:t>
      </w:r>
      <w:r w:rsidRPr="00A953CD">
        <w:rPr>
          <w:rFonts w:ascii="Times New Roman" w:hAnsi="Times New Roman" w:cs="Times New Roman"/>
          <w:sz w:val="24"/>
          <w:szCs w:val="24"/>
        </w:rPr>
        <w:t xml:space="preserve">.8.Рекомендовать </w:t>
      </w:r>
      <w:r w:rsidRPr="00A953CD">
        <w:rPr>
          <w:rFonts w:ascii="Times New Roman" w:hAnsi="Times New Roman" w:cs="Times New Roman"/>
          <w:spacing w:val="11"/>
          <w:sz w:val="24"/>
          <w:szCs w:val="24"/>
        </w:rPr>
        <w:t>родителям сформировать индивидуальную папку с расходными материалами  для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16618A" w:rsidRPr="00BD722D" w:rsidRDefault="0016618A" w:rsidP="00555A09">
      <w:pPr>
        <w:pStyle w:val="ConsPlusNormal"/>
        <w:ind w:firstLine="567"/>
        <w:jc w:val="both"/>
        <w:rPr>
          <w:rFonts w:ascii="Times New Roman" w:hAnsi="Times New Roman" w:cs="Times New Roman"/>
          <w:b/>
          <w:bCs/>
          <w:i/>
          <w:iCs/>
          <w:sz w:val="24"/>
          <w:szCs w:val="24"/>
        </w:rPr>
      </w:pPr>
      <w:r w:rsidRPr="00BD722D">
        <w:rPr>
          <w:rFonts w:ascii="Times New Roman" w:hAnsi="Times New Roman" w:cs="Times New Roman"/>
          <w:b/>
          <w:bCs/>
          <w:i/>
          <w:iCs/>
          <w:sz w:val="24"/>
          <w:szCs w:val="24"/>
        </w:rPr>
        <w:t>2.2. Заказчик вправе:</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2.2.1. Участвовать в образовательной деятельности </w:t>
      </w:r>
      <w:r>
        <w:rPr>
          <w:rFonts w:ascii="Times New Roman" w:hAnsi="Times New Roman" w:cs="Times New Roman"/>
          <w:sz w:val="24"/>
          <w:szCs w:val="24"/>
        </w:rPr>
        <w:t>Детского сада</w:t>
      </w:r>
      <w:r w:rsidRPr="00D04CB8">
        <w:rPr>
          <w:rFonts w:ascii="Times New Roman" w:hAnsi="Times New Roman" w:cs="Times New Roman"/>
          <w:sz w:val="24"/>
          <w:szCs w:val="24"/>
        </w:rPr>
        <w:t xml:space="preserve">, в том числе, как участник образовательных отношений Заказчик имеет право вносить свои предложения при разработке образовательной программы </w:t>
      </w:r>
      <w:r>
        <w:rPr>
          <w:rFonts w:ascii="Times New Roman" w:hAnsi="Times New Roman" w:cs="Times New Roman"/>
          <w:sz w:val="24"/>
          <w:szCs w:val="24"/>
        </w:rPr>
        <w:t>Детского сада</w:t>
      </w:r>
      <w:r w:rsidRPr="00D04CB8">
        <w:rPr>
          <w:rFonts w:ascii="Times New Roman" w:hAnsi="Times New Roman" w:cs="Times New Roman"/>
          <w:sz w:val="24"/>
          <w:szCs w:val="24"/>
        </w:rPr>
        <w:t>.</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2.2.2. Получать от Исполнителя информацию:</w:t>
      </w:r>
    </w:p>
    <w:p w:rsidR="0016618A" w:rsidRPr="00D04CB8" w:rsidRDefault="0016618A" w:rsidP="0029778E">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D04CB8">
        <w:rPr>
          <w:rFonts w:ascii="Times New Roman" w:hAnsi="Times New Roman" w:cs="Times New Roman"/>
          <w:sz w:val="24"/>
          <w:szCs w:val="24"/>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Pr="00D04CB8">
          <w:rPr>
            <w:rFonts w:ascii="Times New Roman" w:hAnsi="Times New Roman" w:cs="Times New Roman"/>
            <w:sz w:val="24"/>
            <w:szCs w:val="24"/>
          </w:rPr>
          <w:t>разделом I</w:t>
        </w:r>
      </w:hyperlink>
      <w:r w:rsidRPr="00D04CB8">
        <w:rPr>
          <w:rFonts w:ascii="Times New Roman" w:hAnsi="Times New Roman" w:cs="Times New Roman"/>
          <w:sz w:val="24"/>
          <w:szCs w:val="24"/>
        </w:rPr>
        <w:t xml:space="preserve"> настоящего Договора;</w:t>
      </w:r>
    </w:p>
    <w:p w:rsidR="0016618A" w:rsidRPr="00D04CB8" w:rsidRDefault="0016618A" w:rsidP="0029778E">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D04CB8">
        <w:rPr>
          <w:rFonts w:ascii="Times New Roman" w:hAnsi="Times New Roman" w:cs="Times New Roman"/>
          <w:sz w:val="24"/>
          <w:szCs w:val="24"/>
        </w:rPr>
        <w:t xml:space="preserve">о поведении, эмоциональном состоянии Воспитанника во время его пребывания в </w:t>
      </w:r>
      <w:r>
        <w:rPr>
          <w:rFonts w:ascii="Times New Roman" w:hAnsi="Times New Roman" w:cs="Times New Roman"/>
          <w:sz w:val="24"/>
          <w:szCs w:val="24"/>
        </w:rPr>
        <w:t>Детском саду</w:t>
      </w:r>
      <w:r w:rsidRPr="00D04CB8">
        <w:rPr>
          <w:rFonts w:ascii="Times New Roman" w:hAnsi="Times New Roman" w:cs="Times New Roman"/>
          <w:sz w:val="24"/>
          <w:szCs w:val="24"/>
        </w:rPr>
        <w:t>, его развитии и способностях, отношении к образовательной деятельности.</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w:t>
      </w:r>
      <w:r>
        <w:rPr>
          <w:rFonts w:ascii="Times New Roman" w:hAnsi="Times New Roman" w:cs="Times New Roman"/>
          <w:sz w:val="24"/>
          <w:szCs w:val="24"/>
        </w:rPr>
        <w:t>Детского сада</w:t>
      </w:r>
      <w:r w:rsidRPr="00D04CB8">
        <w:rPr>
          <w:rFonts w:ascii="Times New Roman" w:hAnsi="Times New Roman" w:cs="Times New Roman"/>
          <w:sz w:val="24"/>
          <w:szCs w:val="24"/>
        </w:rPr>
        <w:t>, права и обязанности Воспитанника и Заказчика.</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2.2.4. Выбирать виды платных  образовательных услуг.</w:t>
      </w:r>
    </w:p>
    <w:p w:rsidR="0016618A" w:rsidRPr="00913DD5" w:rsidRDefault="0016618A" w:rsidP="0029778E">
      <w:pPr>
        <w:pStyle w:val="ConsPlusNonformat"/>
        <w:jc w:val="both"/>
        <w:rPr>
          <w:rFonts w:ascii="Times New Roman" w:hAnsi="Times New Roman" w:cs="Times New Roman"/>
          <w:color w:val="FF0000"/>
          <w:sz w:val="24"/>
          <w:szCs w:val="24"/>
        </w:rPr>
      </w:pPr>
      <w:r w:rsidRPr="00D04CB8">
        <w:rPr>
          <w:rFonts w:ascii="Times New Roman" w:hAnsi="Times New Roman" w:cs="Times New Roman"/>
          <w:sz w:val="24"/>
          <w:szCs w:val="24"/>
        </w:rPr>
        <w:t xml:space="preserve">         2.2.5.  </w:t>
      </w:r>
      <w:r w:rsidRPr="00555A09">
        <w:rPr>
          <w:rFonts w:ascii="Times New Roman" w:hAnsi="Times New Roman" w:cs="Times New Roman"/>
          <w:sz w:val="24"/>
          <w:szCs w:val="24"/>
        </w:rPr>
        <w:t>Находиться  с  Воспитанником  в  образовательной  организации в период его а</w:t>
      </w:r>
      <w:r>
        <w:rPr>
          <w:rFonts w:ascii="Times New Roman" w:hAnsi="Times New Roman" w:cs="Times New Roman"/>
          <w:sz w:val="24"/>
          <w:szCs w:val="24"/>
        </w:rPr>
        <w:t xml:space="preserve">даптации в течение </w:t>
      </w:r>
      <w:r>
        <w:rPr>
          <w:rFonts w:ascii="Times New Roman" w:hAnsi="Times New Roman" w:cs="Times New Roman"/>
          <w:sz w:val="24"/>
          <w:szCs w:val="24"/>
          <w:u w:val="single"/>
        </w:rPr>
        <w:t>_</w:t>
      </w:r>
      <w:r>
        <w:rPr>
          <w:rFonts w:ascii="Times New Roman" w:hAnsi="Times New Roman" w:cs="Times New Roman"/>
          <w:sz w:val="24"/>
          <w:szCs w:val="24"/>
        </w:rPr>
        <w:t xml:space="preserve"> </w:t>
      </w:r>
      <w:r w:rsidRPr="00555A09">
        <w:rPr>
          <w:rFonts w:ascii="Times New Roman" w:hAnsi="Times New Roman" w:cs="Times New Roman"/>
          <w:sz w:val="24"/>
          <w:szCs w:val="24"/>
        </w:rPr>
        <w:t>дней.</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2.2.6. Принимать участие в организации и проведении совместных мероприятий с Воспитанниками в </w:t>
      </w:r>
      <w:r>
        <w:rPr>
          <w:rFonts w:ascii="Times New Roman" w:hAnsi="Times New Roman" w:cs="Times New Roman"/>
          <w:sz w:val="24"/>
          <w:szCs w:val="24"/>
        </w:rPr>
        <w:t>Детском саду</w:t>
      </w:r>
      <w:r w:rsidRPr="00D04CB8">
        <w:rPr>
          <w:rFonts w:ascii="Times New Roman" w:hAnsi="Times New Roman" w:cs="Times New Roman"/>
          <w:sz w:val="24"/>
          <w:szCs w:val="24"/>
        </w:rPr>
        <w:t xml:space="preserve"> (утренники, развлечения, физкультурные праздники,  дни здоровья и др.).</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2.2.7. Принимать участие в деятельности коллегиальных органов управления, предусмотренных уставом </w:t>
      </w:r>
      <w:r>
        <w:rPr>
          <w:rFonts w:ascii="Times New Roman" w:hAnsi="Times New Roman" w:cs="Times New Roman"/>
          <w:sz w:val="24"/>
          <w:szCs w:val="24"/>
        </w:rPr>
        <w:t>Детского сада</w:t>
      </w:r>
      <w:r w:rsidRPr="00D04CB8">
        <w:rPr>
          <w:rFonts w:ascii="Times New Roman" w:hAnsi="Times New Roman" w:cs="Times New Roman"/>
          <w:sz w:val="24"/>
          <w:szCs w:val="24"/>
        </w:rPr>
        <w:t>.</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2.2.8. Получать компенсацию части родительской платы за присмотр и уход за ребенком в </w:t>
      </w:r>
      <w:r>
        <w:rPr>
          <w:rFonts w:ascii="Times New Roman" w:hAnsi="Times New Roman" w:cs="Times New Roman"/>
          <w:sz w:val="24"/>
          <w:szCs w:val="24"/>
        </w:rPr>
        <w:t>Детском саду</w:t>
      </w:r>
      <w:r w:rsidRPr="00D04CB8">
        <w:rPr>
          <w:rFonts w:ascii="Times New Roman" w:hAnsi="Times New Roman" w:cs="Times New Roman"/>
          <w:sz w:val="24"/>
          <w:szCs w:val="24"/>
        </w:rPr>
        <w:t>, при условии оформления документов в органах социальной защиты.</w:t>
      </w:r>
    </w:p>
    <w:p w:rsidR="0016618A" w:rsidRPr="00D04CB8" w:rsidRDefault="0016618A" w:rsidP="0029778E">
      <w:pPr>
        <w:pStyle w:val="ConsPlusNormal"/>
        <w:ind w:firstLine="540"/>
        <w:jc w:val="both"/>
        <w:rPr>
          <w:rFonts w:ascii="Times New Roman" w:hAnsi="Times New Roman" w:cs="Times New Roman"/>
          <w:b/>
          <w:bCs/>
          <w:i/>
          <w:iCs/>
          <w:sz w:val="24"/>
          <w:szCs w:val="24"/>
        </w:rPr>
      </w:pPr>
      <w:r w:rsidRPr="00D04CB8">
        <w:rPr>
          <w:rFonts w:ascii="Times New Roman" w:hAnsi="Times New Roman" w:cs="Times New Roman"/>
          <w:b/>
          <w:bCs/>
          <w:i/>
          <w:iCs/>
          <w:sz w:val="24"/>
          <w:szCs w:val="24"/>
        </w:rPr>
        <w:t>2.3. Исполнитель обязан:</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2.3.1. Зачислить Воспитанника </w:t>
      </w:r>
      <w:r>
        <w:rPr>
          <w:rFonts w:ascii="Times New Roman" w:hAnsi="Times New Roman" w:cs="Times New Roman"/>
          <w:sz w:val="24"/>
          <w:szCs w:val="24"/>
        </w:rPr>
        <w:t xml:space="preserve">в Детский сад </w:t>
      </w:r>
      <w:r w:rsidRPr="00D04CB8">
        <w:rPr>
          <w:rFonts w:ascii="Times New Roman" w:hAnsi="Times New Roman" w:cs="Times New Roman"/>
          <w:sz w:val="24"/>
          <w:szCs w:val="24"/>
        </w:rPr>
        <w:t xml:space="preserve">на основании электронного направления через АИС «Электронный детский </w:t>
      </w:r>
      <w:r w:rsidRPr="00555A09">
        <w:rPr>
          <w:rFonts w:ascii="Times New Roman" w:hAnsi="Times New Roman" w:cs="Times New Roman"/>
          <w:sz w:val="24"/>
          <w:szCs w:val="24"/>
        </w:rPr>
        <w:t>сад» и заявления от Заказчика.</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w:t>
      </w:r>
      <w:r>
        <w:rPr>
          <w:rFonts w:ascii="Times New Roman" w:hAnsi="Times New Roman" w:cs="Times New Roman"/>
          <w:sz w:val="24"/>
          <w:szCs w:val="24"/>
        </w:rPr>
        <w:t>Детском саду</w:t>
      </w:r>
      <w:r w:rsidRPr="00D04CB8">
        <w:rPr>
          <w:rFonts w:ascii="Times New Roman" w:hAnsi="Times New Roman" w:cs="Times New Roman"/>
          <w:sz w:val="24"/>
          <w:szCs w:val="24"/>
        </w:rPr>
        <w:t>, права и обязанности Воспитанников и Заказчика.</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2.3.3. Обеспечить надлежащее предоставление услуг, предусмотренных </w:t>
      </w:r>
      <w:hyperlink w:anchor="Par74" w:tooltip="Ссылка на текущий документ" w:history="1">
        <w:r w:rsidRPr="00D04CB8">
          <w:rPr>
            <w:rFonts w:ascii="Times New Roman" w:hAnsi="Times New Roman" w:cs="Times New Roman"/>
            <w:sz w:val="24"/>
            <w:szCs w:val="24"/>
          </w:rPr>
          <w:t>разделом I</w:t>
        </w:r>
      </w:hyperlink>
      <w:r w:rsidRPr="00D04CB8">
        <w:rPr>
          <w:rFonts w:ascii="Times New Roman" w:hAnsi="Times New Roman" w:cs="Times New Roman"/>
          <w:sz w:val="24"/>
          <w:szCs w:val="24"/>
        </w:rPr>
        <w:t xml:space="preserve"> настоящего Договора, в полном объеме в соответствии с ФГОС дошкольного образования, образовательной программой (частью образовательной программы) и условиями настоящего Договора.</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Pr="00D04CB8">
          <w:rPr>
            <w:rFonts w:ascii="Times New Roman" w:hAnsi="Times New Roman" w:cs="Times New Roman"/>
            <w:sz w:val="24"/>
            <w:szCs w:val="24"/>
          </w:rPr>
          <w:t>1992 г</w:t>
        </w:r>
      </w:smartTag>
      <w:r w:rsidRPr="00D04CB8">
        <w:rPr>
          <w:rFonts w:ascii="Times New Roman" w:hAnsi="Times New Roman" w:cs="Times New Roman"/>
          <w:sz w:val="24"/>
          <w:szCs w:val="24"/>
        </w:rPr>
        <w:t>. N 2300-1 "О защите прав потребителей"</w:t>
      </w:r>
      <w:r>
        <w:rPr>
          <w:rFonts w:ascii="Times New Roman" w:hAnsi="Times New Roman" w:cs="Times New Roman"/>
          <w:sz w:val="24"/>
          <w:szCs w:val="24"/>
        </w:rPr>
        <w:t xml:space="preserve"> (в актуальной редакции)</w:t>
      </w:r>
      <w:r w:rsidRPr="00D04CB8">
        <w:rPr>
          <w:rFonts w:ascii="Times New Roman" w:hAnsi="Times New Roman" w:cs="Times New Roman"/>
          <w:sz w:val="24"/>
          <w:szCs w:val="24"/>
        </w:rPr>
        <w:t xml:space="preserve">  и Федеральным законом от 29 декабря </w:t>
      </w:r>
      <w:smartTag w:uri="urn:schemas-microsoft-com:office:smarttags" w:element="metricconverter">
        <w:smartTagPr>
          <w:attr w:name="ProductID" w:val="2012 г"/>
        </w:smartTagPr>
        <w:r w:rsidRPr="00D04CB8">
          <w:rPr>
            <w:rFonts w:ascii="Times New Roman" w:hAnsi="Times New Roman" w:cs="Times New Roman"/>
            <w:sz w:val="24"/>
            <w:szCs w:val="24"/>
          </w:rPr>
          <w:t>2012 г</w:t>
        </w:r>
      </w:smartTag>
      <w:r w:rsidRPr="00D04CB8">
        <w:rPr>
          <w:rFonts w:ascii="Times New Roman" w:hAnsi="Times New Roman" w:cs="Times New Roman"/>
          <w:sz w:val="24"/>
          <w:szCs w:val="24"/>
        </w:rPr>
        <w:t>. N 273-ФЗ "Об образовании в Российской Федерации"</w:t>
      </w:r>
      <w:r>
        <w:rPr>
          <w:rFonts w:ascii="Times New Roman" w:hAnsi="Times New Roman" w:cs="Times New Roman"/>
          <w:sz w:val="24"/>
          <w:szCs w:val="24"/>
        </w:rPr>
        <w:t xml:space="preserve"> (в актуальной редакции)</w:t>
      </w:r>
      <w:r w:rsidRPr="00D04CB8">
        <w:rPr>
          <w:rFonts w:ascii="Times New Roman" w:hAnsi="Times New Roman" w:cs="Times New Roman"/>
          <w:sz w:val="24"/>
          <w:szCs w:val="24"/>
        </w:rPr>
        <w:t>.</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2.3.6. При оказании</w:t>
      </w:r>
      <w:r>
        <w:rPr>
          <w:rFonts w:ascii="Times New Roman" w:hAnsi="Times New Roman" w:cs="Times New Roman"/>
          <w:sz w:val="24"/>
          <w:szCs w:val="24"/>
        </w:rPr>
        <w:t xml:space="preserve"> платных</w:t>
      </w:r>
      <w:r w:rsidRPr="00D04CB8">
        <w:rPr>
          <w:rFonts w:ascii="Times New Roman" w:hAnsi="Times New Roman" w:cs="Times New Roman"/>
          <w:sz w:val="24"/>
          <w:szCs w:val="24"/>
        </w:rPr>
        <w:t xml:space="preserve"> услуг</w:t>
      </w:r>
      <w:r>
        <w:rPr>
          <w:rFonts w:ascii="Times New Roman" w:hAnsi="Times New Roman" w:cs="Times New Roman"/>
          <w:sz w:val="24"/>
          <w:szCs w:val="24"/>
        </w:rPr>
        <w:t xml:space="preserve"> и реализации образовательной программы</w:t>
      </w:r>
      <w:r w:rsidRPr="00D04CB8">
        <w:rPr>
          <w:rFonts w:ascii="Times New Roman" w:hAnsi="Times New Roman" w:cs="Times New Roman"/>
          <w:sz w:val="24"/>
          <w:szCs w:val="24"/>
        </w:rPr>
        <w:t>,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2.3.7. При </w:t>
      </w:r>
      <w:r>
        <w:rPr>
          <w:rFonts w:ascii="Times New Roman" w:hAnsi="Times New Roman" w:cs="Times New Roman"/>
          <w:sz w:val="24"/>
          <w:szCs w:val="24"/>
        </w:rPr>
        <w:t xml:space="preserve"> реализации образовательной программы и платных</w:t>
      </w:r>
      <w:r w:rsidRPr="00D04CB8">
        <w:rPr>
          <w:rFonts w:ascii="Times New Roman" w:hAnsi="Times New Roman" w:cs="Times New Roman"/>
          <w:sz w:val="24"/>
          <w:szCs w:val="24"/>
        </w:rPr>
        <w:t xml:space="preserve">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16618A" w:rsidRPr="00D04CB8" w:rsidRDefault="0016618A"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2.3.8. Создавать безопасные условия обучения, воспитания, присмотра и ухода за Воспитанником, его содержания в </w:t>
      </w:r>
      <w:r>
        <w:rPr>
          <w:rFonts w:ascii="Times New Roman" w:hAnsi="Times New Roman" w:cs="Times New Roman"/>
          <w:sz w:val="24"/>
          <w:szCs w:val="24"/>
        </w:rPr>
        <w:t>Детском саду</w:t>
      </w:r>
      <w:r w:rsidRPr="00D04CB8">
        <w:rPr>
          <w:rFonts w:ascii="Times New Roman" w:hAnsi="Times New Roman" w:cs="Times New Roman"/>
          <w:sz w:val="24"/>
          <w:szCs w:val="24"/>
        </w:rPr>
        <w:t xml:space="preserve"> в соответствии с установленными нормами, обеспечивающими его жизнь и здоровье.</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16618A" w:rsidRDefault="0016618A" w:rsidP="00606366">
      <w:pPr>
        <w:pStyle w:val="ConsPlusNonformat"/>
        <w:jc w:val="both"/>
        <w:rPr>
          <w:rFonts w:ascii="Times New Roman" w:hAnsi="Times New Roman" w:cs="Times New Roman"/>
          <w:sz w:val="24"/>
          <w:szCs w:val="24"/>
          <w:u w:val="single"/>
        </w:rPr>
      </w:pPr>
      <w:r>
        <w:rPr>
          <w:rFonts w:ascii="Times New Roman" w:hAnsi="Times New Roman" w:cs="Times New Roman"/>
          <w:sz w:val="24"/>
          <w:szCs w:val="24"/>
        </w:rPr>
        <w:t xml:space="preserve">         2.3.10. Обеспечивать    Воспитанника    необходимым    сбалансированным</w:t>
      </w:r>
      <w:r>
        <w:rPr>
          <w:rFonts w:ascii="Times New Roman" w:hAnsi="Times New Roman" w:cs="Times New Roman"/>
          <w:sz w:val="24"/>
          <w:szCs w:val="24"/>
          <w:u w:val="single"/>
        </w:rPr>
        <w:t xml:space="preserve"> пятиразовым  </w:t>
      </w:r>
      <w:r>
        <w:rPr>
          <w:rFonts w:ascii="Times New Roman" w:hAnsi="Times New Roman" w:cs="Times New Roman"/>
          <w:sz w:val="24"/>
          <w:szCs w:val="24"/>
        </w:rPr>
        <w:t>питанием.</w:t>
      </w:r>
      <w:r>
        <w:rPr>
          <w:rFonts w:ascii="Times New Roman" w:hAnsi="Times New Roman" w:cs="Times New Roman"/>
          <w:sz w:val="24"/>
          <w:szCs w:val="24"/>
          <w:u w:val="single"/>
        </w:rPr>
        <w:t xml:space="preserve"> </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2.3.11. Переводить Воспитанника в следующую возрастную группу с 1 сентября.</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2.3.12. Обеспечить соблюдение требований Федерального закона от 27 июля </w:t>
      </w:r>
      <w:smartTag w:uri="urn:schemas-microsoft-com:office:smarttags" w:element="metricconverter">
        <w:smartTagPr>
          <w:attr w:name="ProductID" w:val="2006 г"/>
        </w:smartTagPr>
        <w:r>
          <w:rPr>
            <w:rFonts w:ascii="Times New Roman" w:hAnsi="Times New Roman" w:cs="Times New Roman"/>
            <w:sz w:val="24"/>
            <w:szCs w:val="24"/>
          </w:rPr>
          <w:t>2006 г</w:t>
        </w:r>
      </w:smartTag>
      <w:r>
        <w:rPr>
          <w:rFonts w:ascii="Times New Roman" w:hAnsi="Times New Roman" w:cs="Times New Roman"/>
          <w:sz w:val="24"/>
          <w:szCs w:val="24"/>
        </w:rPr>
        <w:t>. N 152-ФЗ "О персональных данных" (в актуальной редакции)  в части сбора, хранения и обработки персональных данных Заказчика и Воспитанника.</w:t>
      </w:r>
    </w:p>
    <w:p w:rsidR="0016618A" w:rsidRDefault="0016618A" w:rsidP="00606366">
      <w:pPr>
        <w:pStyle w:val="ConsPlusNormal"/>
        <w:ind w:firstLine="540"/>
        <w:jc w:val="both"/>
        <w:rPr>
          <w:rFonts w:ascii="Times New Roman" w:hAnsi="Times New Roman" w:cs="Times New Roman"/>
          <w:b/>
          <w:bCs/>
          <w:i/>
          <w:iCs/>
          <w:sz w:val="24"/>
          <w:szCs w:val="24"/>
        </w:rPr>
      </w:pPr>
      <w:r>
        <w:rPr>
          <w:rFonts w:ascii="Times New Roman" w:hAnsi="Times New Roman" w:cs="Times New Roman"/>
          <w:b/>
          <w:bCs/>
          <w:i/>
          <w:iCs/>
          <w:sz w:val="24"/>
          <w:szCs w:val="24"/>
        </w:rPr>
        <w:t>2.4. Заказчик обязан:</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2.4.2. Незамедлительно сообщать Исполнителю об изменении контактного телефона и места жительства.</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2.4.3. Обеспечить посещение Воспитанником образовательной организации согласно правилам внутреннего распорядка Исполнителя.</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2.4.4. Информировать Исполнителя о предстоящем отсутствии Воспитанника в Детском саду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rsidR="0016618A" w:rsidRDefault="0016618A" w:rsidP="00606366">
      <w:pPr>
        <w:pStyle w:val="NoSpacing"/>
        <w:spacing w:before="0" w:beforeAutospacing="0" w:after="0" w:afterAutospacing="0"/>
        <w:ind w:firstLine="540"/>
        <w:jc w:val="both"/>
        <w:rPr>
          <w:rFonts w:cs="Arial"/>
        </w:rPr>
      </w:pPr>
      <w:r>
        <w:t>2.4.6. Взаимодействовать с Детским садом по всем направлениям воспитания, обучения и коррекции в развитии Воспитанника.</w:t>
      </w:r>
      <w:r>
        <w:rPr>
          <w:spacing w:val="11"/>
        </w:rPr>
        <w:t xml:space="preserve"> Посещать родительские собрания и другие мероприятия, связанные с воспитанием и развитием Воспитанника</w:t>
      </w:r>
    </w:p>
    <w:p w:rsidR="0016618A" w:rsidRDefault="0016618A" w:rsidP="00606366">
      <w:pPr>
        <w:ind w:firstLine="540"/>
        <w:jc w:val="both"/>
        <w:rPr>
          <w:rFonts w:ascii="Times New Roman" w:hAnsi="Times New Roman" w:cs="Times New Roman"/>
          <w:spacing w:val="11"/>
          <w:sz w:val="24"/>
          <w:szCs w:val="24"/>
        </w:rPr>
      </w:pPr>
      <w:r>
        <w:rPr>
          <w:rFonts w:ascii="Times New Roman" w:hAnsi="Times New Roman" w:cs="Times New Roman"/>
          <w:sz w:val="24"/>
          <w:szCs w:val="24"/>
        </w:rPr>
        <w:t>2.4.7.  Оказывать Детскому саду посильную помощь в решении уставных задач</w:t>
      </w:r>
      <w:r>
        <w:rPr>
          <w:rFonts w:ascii="Times New Roman" w:hAnsi="Times New Roman" w:cs="Times New Roman"/>
          <w:spacing w:val="11"/>
          <w:sz w:val="24"/>
          <w:szCs w:val="24"/>
        </w:rPr>
        <w:t xml:space="preserve">: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инструктора по физической культуре). </w:t>
      </w:r>
    </w:p>
    <w:p w:rsidR="0016618A" w:rsidRDefault="0016618A" w:rsidP="00606366">
      <w:pPr>
        <w:pStyle w:val="NoSpacing"/>
        <w:spacing w:before="0" w:beforeAutospacing="0" w:after="0" w:afterAutospacing="0"/>
        <w:ind w:firstLine="540"/>
        <w:jc w:val="both"/>
      </w:pPr>
      <w:r>
        <w:t>2.4.8. В соответствии со ст.63 Семейного кодекса РФ (в актуальной редакции)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rsidR="0016618A" w:rsidRPr="00D04CB8" w:rsidRDefault="0016618A" w:rsidP="00C17316">
      <w:pPr>
        <w:pStyle w:val="ConsPlusNonformat"/>
        <w:jc w:val="both"/>
        <w:rPr>
          <w:rFonts w:ascii="Times New Roman" w:hAnsi="Times New Roman" w:cs="Times New Roman"/>
          <w:sz w:val="24"/>
          <w:szCs w:val="24"/>
        </w:rPr>
      </w:pPr>
      <w:bookmarkStart w:id="3" w:name="Par141"/>
      <w:bookmarkEnd w:id="3"/>
      <w:r>
        <w:t xml:space="preserve">   </w:t>
      </w:r>
      <w:r w:rsidRPr="00555A09">
        <w:rPr>
          <w:rFonts w:ascii="Times New Roman" w:hAnsi="Times New Roman" w:cs="Times New Roman"/>
          <w:b/>
          <w:bCs/>
          <w:sz w:val="24"/>
          <w:szCs w:val="24"/>
        </w:rPr>
        <w:t xml:space="preserve"> </w:t>
      </w:r>
      <w:r w:rsidRPr="00555A09">
        <w:rPr>
          <w:rFonts w:ascii="Times New Roman" w:hAnsi="Times New Roman" w:cs="Times New Roman"/>
          <w:sz w:val="24"/>
          <w:szCs w:val="24"/>
        </w:rPr>
        <w:t>2.4.1</w:t>
      </w:r>
      <w:r>
        <w:rPr>
          <w:rFonts w:ascii="Times New Roman" w:hAnsi="Times New Roman" w:cs="Times New Roman"/>
          <w:sz w:val="24"/>
          <w:szCs w:val="24"/>
        </w:rPr>
        <w:t>1</w:t>
      </w:r>
      <w:r w:rsidRPr="00555A09">
        <w:rPr>
          <w:rFonts w:ascii="Times New Roman" w:hAnsi="Times New Roman" w:cs="Times New Roman"/>
          <w:sz w:val="24"/>
          <w:szCs w:val="24"/>
        </w:rPr>
        <w:t>. Своевременно вносить плату за присмотр и уход за Воспитанником. Родительская</w:t>
      </w:r>
      <w:r w:rsidRPr="00D04CB8">
        <w:rPr>
          <w:rFonts w:ascii="Times New Roman" w:hAnsi="Times New Roman" w:cs="Times New Roman"/>
          <w:sz w:val="24"/>
          <w:szCs w:val="24"/>
        </w:rPr>
        <w:t xml:space="preserve">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w:t>
      </w:r>
      <w:r>
        <w:rPr>
          <w:rFonts w:ascii="Times New Roman" w:hAnsi="Times New Roman" w:cs="Times New Roman"/>
          <w:sz w:val="24"/>
          <w:szCs w:val="24"/>
        </w:rPr>
        <w:t>02.07.2019 г.</w:t>
      </w:r>
      <w:r w:rsidRPr="00D04CB8">
        <w:rPr>
          <w:rFonts w:ascii="Times New Roman" w:hAnsi="Times New Roman" w:cs="Times New Roman"/>
          <w:sz w:val="24"/>
          <w:szCs w:val="24"/>
        </w:rPr>
        <w:t xml:space="preserve"> № </w:t>
      </w:r>
      <w:r>
        <w:rPr>
          <w:rFonts w:ascii="Times New Roman" w:hAnsi="Times New Roman" w:cs="Times New Roman"/>
          <w:sz w:val="24"/>
          <w:szCs w:val="24"/>
        </w:rPr>
        <w:t xml:space="preserve">546 </w:t>
      </w:r>
      <w:r w:rsidRPr="00D04CB8">
        <w:rPr>
          <w:rFonts w:ascii="Times New Roman" w:hAnsi="Times New Roman" w:cs="Times New Roman"/>
          <w:sz w:val="24"/>
          <w:szCs w:val="24"/>
        </w:rPr>
        <w:t xml:space="preserve">«О нормативном финансировании деятельности дошкольных образовательных организаций РТ»).  </w:t>
      </w:r>
    </w:p>
    <w:p w:rsidR="0016618A" w:rsidRDefault="0016618A" w:rsidP="00606366">
      <w:pPr>
        <w:pStyle w:val="ConsPlusNormal"/>
        <w:jc w:val="center"/>
        <w:outlineLvl w:val="1"/>
        <w:rPr>
          <w:rFonts w:ascii="Times New Roman" w:hAnsi="Times New Roman" w:cs="Times New Roman"/>
          <w:b/>
          <w:bCs/>
          <w:sz w:val="24"/>
          <w:szCs w:val="24"/>
        </w:rPr>
      </w:pPr>
      <w:r>
        <w:rPr>
          <w:rFonts w:ascii="Times New Roman" w:hAnsi="Times New Roman" w:cs="Times New Roman"/>
          <w:b/>
          <w:bCs/>
          <w:sz w:val="24"/>
          <w:szCs w:val="24"/>
        </w:rPr>
        <w:t>III. Размер, сроки и порядок оплаты за присмотр и уход за Воспитанником</w:t>
      </w:r>
    </w:p>
    <w:p w:rsidR="0016618A" w:rsidRDefault="0016618A" w:rsidP="004E15F1">
      <w:pPr>
        <w:pStyle w:val="ConsPlusNonformat"/>
        <w:jc w:val="both"/>
        <w:rPr>
          <w:rFonts w:ascii="Times New Roman" w:hAnsi="Times New Roman" w:cs="Times New Roman"/>
          <w:sz w:val="24"/>
          <w:szCs w:val="24"/>
        </w:rPr>
      </w:pPr>
      <w:bookmarkStart w:id="4" w:name="Par144"/>
      <w:bookmarkEnd w:id="4"/>
      <w:r w:rsidRPr="00021D39">
        <w:rPr>
          <w:rFonts w:ascii="Times New Roman" w:hAnsi="Times New Roman" w:cs="Times New Roman"/>
          <w:sz w:val="24"/>
          <w:szCs w:val="24"/>
        </w:rPr>
        <w:t xml:space="preserve">        </w:t>
      </w:r>
      <w:r w:rsidRPr="00021D39">
        <w:rPr>
          <w:rFonts w:ascii="Times New Roman" w:hAnsi="Times New Roman" w:cs="Times New Roman"/>
          <w:b/>
          <w:sz w:val="24"/>
          <w:szCs w:val="24"/>
        </w:rPr>
        <w:t xml:space="preserve">    </w:t>
      </w:r>
      <w:r w:rsidRPr="00021D39">
        <w:rPr>
          <w:rFonts w:ascii="Times New Roman" w:hAnsi="Times New Roman" w:cs="Times New Roman"/>
          <w:sz w:val="24"/>
          <w:szCs w:val="24"/>
        </w:rPr>
        <w:t xml:space="preserve"> 3.1.</w:t>
      </w:r>
      <w:r w:rsidRPr="008D2198">
        <w:rPr>
          <w:rFonts w:ascii="Times New Roman" w:hAnsi="Times New Roman" w:cs="Times New Roman"/>
          <w:sz w:val="22"/>
          <w:szCs w:val="22"/>
        </w:rPr>
        <w:t xml:space="preserve"> </w:t>
      </w:r>
      <w:r>
        <w:rPr>
          <w:rFonts w:ascii="Times New Roman" w:hAnsi="Times New Roman" w:cs="Times New Roman"/>
          <w:sz w:val="24"/>
          <w:szCs w:val="24"/>
        </w:rPr>
        <w:t xml:space="preserve">Стоимость услуг Исполнителя по присмотру и уходу за Воспитанником (далее - родительская плата) составляет </w:t>
      </w:r>
      <w:r>
        <w:rPr>
          <w:rFonts w:ascii="Times New Roman" w:hAnsi="Times New Roman" w:cs="Times New Roman"/>
          <w:b/>
          <w:sz w:val="24"/>
          <w:szCs w:val="24"/>
        </w:rPr>
        <w:t>_____</w:t>
      </w:r>
      <w:r>
        <w:rPr>
          <w:rFonts w:ascii="Times New Roman" w:hAnsi="Times New Roman" w:cs="Times New Roman"/>
          <w:sz w:val="24"/>
          <w:szCs w:val="24"/>
        </w:rPr>
        <w:t xml:space="preserve"> рублей __копеек (прописью) рубля, в том числе из них сумма за питание _____ рублей __ копеек, за присмотр и уход ___рублей ___копеек. Стоимость  услуг Исполнителя по присмотру и уходу за Воспитанником (далее - родительская плата) составляет </w:t>
      </w:r>
      <w:r>
        <w:rPr>
          <w:rFonts w:ascii="Times New Roman" w:hAnsi="Times New Roman" w:cs="Times New Roman"/>
          <w:b/>
          <w:sz w:val="24"/>
          <w:szCs w:val="24"/>
        </w:rPr>
        <w:t>_______</w:t>
      </w:r>
      <w:r>
        <w:rPr>
          <w:rFonts w:ascii="Times New Roman" w:hAnsi="Times New Roman" w:cs="Times New Roman"/>
          <w:sz w:val="24"/>
          <w:szCs w:val="24"/>
        </w:rPr>
        <w:t xml:space="preserve">рублей ____ копеек (________-) рубля, в том числе из них сумма за питание ______рублей ___ копеек, за присмотр и уход ___ рублей ___ копеек, для семей имеющих </w:t>
      </w:r>
      <w:r w:rsidRPr="00296DEA">
        <w:rPr>
          <w:rFonts w:ascii="Times New Roman" w:hAnsi="Times New Roman" w:cs="Times New Roman"/>
          <w:b/>
          <w:sz w:val="24"/>
          <w:szCs w:val="24"/>
        </w:rPr>
        <w:t xml:space="preserve">трех </w:t>
      </w:r>
      <w:r w:rsidRPr="00AA2202">
        <w:rPr>
          <w:rFonts w:ascii="Times New Roman" w:hAnsi="Times New Roman" w:cs="Times New Roman"/>
          <w:b/>
          <w:sz w:val="24"/>
          <w:szCs w:val="24"/>
        </w:rPr>
        <w:t>и более</w:t>
      </w:r>
      <w:r>
        <w:rPr>
          <w:rFonts w:ascii="Times New Roman" w:hAnsi="Times New Roman" w:cs="Times New Roman"/>
          <w:sz w:val="24"/>
          <w:szCs w:val="24"/>
        </w:rPr>
        <w:t xml:space="preserve"> несовершеннолетних детей. Размер родительской платы за присмотр и уход утвержден Постановлением Исполнительного комитета муниципального образования г.Набережные Челны Республики Татарстан №9996</w:t>
      </w:r>
      <w:r w:rsidRPr="0097794B">
        <w:rPr>
          <w:rFonts w:ascii="Times New Roman" w:hAnsi="Times New Roman" w:cs="Times New Roman"/>
          <w:sz w:val="24"/>
          <w:szCs w:val="24"/>
        </w:rPr>
        <w:t xml:space="preserve"> от </w:t>
      </w:r>
      <w:r>
        <w:rPr>
          <w:rFonts w:ascii="Times New Roman" w:hAnsi="Times New Roman" w:cs="Times New Roman"/>
          <w:sz w:val="24"/>
          <w:szCs w:val="24"/>
        </w:rPr>
        <w:t>20</w:t>
      </w:r>
      <w:r w:rsidRPr="0097794B">
        <w:rPr>
          <w:rFonts w:ascii="Times New Roman" w:hAnsi="Times New Roman" w:cs="Times New Roman"/>
          <w:sz w:val="24"/>
          <w:szCs w:val="24"/>
        </w:rPr>
        <w:t>.1</w:t>
      </w:r>
      <w:r>
        <w:rPr>
          <w:rFonts w:ascii="Times New Roman" w:hAnsi="Times New Roman" w:cs="Times New Roman"/>
          <w:sz w:val="24"/>
          <w:szCs w:val="24"/>
        </w:rPr>
        <w:t>0</w:t>
      </w:r>
      <w:r w:rsidRPr="0097794B">
        <w:rPr>
          <w:rFonts w:ascii="Times New Roman" w:hAnsi="Times New Roman" w:cs="Times New Roman"/>
          <w:sz w:val="24"/>
          <w:szCs w:val="24"/>
        </w:rPr>
        <w:t>.202</w:t>
      </w:r>
      <w:r>
        <w:rPr>
          <w:rFonts w:ascii="Times New Roman" w:hAnsi="Times New Roman" w:cs="Times New Roman"/>
          <w:sz w:val="24"/>
          <w:szCs w:val="24"/>
        </w:rPr>
        <w:t>3</w:t>
      </w:r>
      <w:r w:rsidRPr="0097794B">
        <w:rPr>
          <w:rFonts w:ascii="Times New Roman" w:hAnsi="Times New Roman" w:cs="Times New Roman"/>
          <w:sz w:val="24"/>
          <w:szCs w:val="24"/>
        </w:rPr>
        <w:t xml:space="preserve"> года.</w:t>
      </w:r>
    </w:p>
    <w:p w:rsidR="0016618A" w:rsidRDefault="0016618A" w:rsidP="004D1628">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3.2. Заказчик </w:t>
      </w:r>
      <w:r>
        <w:rPr>
          <w:rFonts w:ascii="Times New Roman" w:hAnsi="Times New Roman" w:cs="Times New Roman"/>
          <w:sz w:val="24"/>
          <w:szCs w:val="24"/>
          <w:u w:val="single"/>
        </w:rPr>
        <w:t xml:space="preserve">ежемесячно </w:t>
      </w:r>
      <w:r>
        <w:rPr>
          <w:rFonts w:ascii="Times New Roman" w:hAnsi="Times New Roman" w:cs="Times New Roman"/>
          <w:sz w:val="24"/>
          <w:szCs w:val="24"/>
        </w:rPr>
        <w:t xml:space="preserve">вносит  родительскую плату за присмотр и уход за Воспитанником, указанную в </w:t>
      </w:r>
      <w:hyperlink r:id="rId6" w:anchor="Par144#Par144" w:tooltip="Ссылка на текущий документ" w:history="1">
        <w:r>
          <w:rPr>
            <w:rStyle w:val="Hyperlink"/>
            <w:color w:val="000000"/>
            <w:sz w:val="24"/>
            <w:szCs w:val="24"/>
          </w:rPr>
          <w:t>пункте 3.1</w:t>
        </w:r>
      </w:hyperlink>
      <w:r>
        <w:rPr>
          <w:rFonts w:ascii="Times New Roman" w:hAnsi="Times New Roman" w:cs="Times New Roman"/>
          <w:sz w:val="24"/>
          <w:szCs w:val="24"/>
        </w:rPr>
        <w:t xml:space="preserve"> настоящего Договора, в сумме </w:t>
      </w:r>
      <w:r>
        <w:rPr>
          <w:rFonts w:ascii="Times New Roman" w:hAnsi="Times New Roman" w:cs="Times New Roman"/>
          <w:sz w:val="24"/>
          <w:szCs w:val="24"/>
          <w:u w:val="single"/>
        </w:rPr>
        <w:t xml:space="preserve">_______ </w:t>
      </w:r>
      <w:r>
        <w:rPr>
          <w:rFonts w:ascii="Times New Roman" w:hAnsi="Times New Roman" w:cs="Times New Roman"/>
          <w:sz w:val="24"/>
          <w:szCs w:val="24"/>
        </w:rPr>
        <w:t>(_______________________________________________________________) рублей.</w:t>
      </w:r>
    </w:p>
    <w:p w:rsidR="0016618A" w:rsidRDefault="0016618A" w:rsidP="00606366">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3.3. Оплата производится в срок </w:t>
      </w:r>
      <w:r>
        <w:rPr>
          <w:rFonts w:ascii="Times New Roman" w:hAnsi="Times New Roman" w:cs="Times New Roman"/>
          <w:sz w:val="24"/>
          <w:szCs w:val="24"/>
          <w:u w:val="single"/>
        </w:rPr>
        <w:t>не позднее 10 числа текущего месяца</w:t>
      </w:r>
      <w:r>
        <w:rPr>
          <w:rFonts w:ascii="Times New Roman" w:hAnsi="Times New Roman" w:cs="Times New Roman"/>
          <w:sz w:val="24"/>
          <w:szCs w:val="24"/>
        </w:rPr>
        <w:t xml:space="preserve">  в безналичном порядке через учреждения банковской системы.  </w:t>
      </w:r>
    </w:p>
    <w:p w:rsidR="0016618A" w:rsidRDefault="0016618A" w:rsidP="00606366">
      <w:pPr>
        <w:pStyle w:val="ConsPlusNormal"/>
        <w:ind w:firstLine="426"/>
        <w:jc w:val="both"/>
        <w:rPr>
          <w:rFonts w:ascii="Times New Roman" w:hAnsi="Times New Roman" w:cs="Times New Roman"/>
          <w:sz w:val="24"/>
          <w:szCs w:val="24"/>
        </w:rPr>
      </w:pPr>
      <w:bookmarkStart w:id="5" w:name="Par165"/>
      <w:bookmarkEnd w:id="5"/>
      <w:r>
        <w:rPr>
          <w:rFonts w:ascii="Times New Roman" w:hAnsi="Times New Roman" w:cs="Times New Roman"/>
          <w:sz w:val="24"/>
          <w:szCs w:val="24"/>
        </w:rPr>
        <w:t xml:space="preserve"> 3.4. В соответствии с п.3  статьи 65  с ФЗ-273 «Об образовании в Российской Федерации» (в актуальной редакции)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16618A" w:rsidRDefault="0016618A" w:rsidP="00534650">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3.5. В соответствии с Постановлением Исполнительного комитета муниципального  образования город Набережные Челны от 20.05.2020 № 2336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16618A" w:rsidRDefault="0016618A" w:rsidP="00BB6EE6">
      <w:pPr>
        <w:pStyle w:val="ConsPlusNonformat"/>
        <w:jc w:val="both"/>
        <w:rPr>
          <w:rFonts w:ascii="Times New Roman" w:hAnsi="Times New Roman" w:cs="Times New Roman"/>
          <w:color w:val="FF0000"/>
          <w:sz w:val="24"/>
          <w:szCs w:val="24"/>
        </w:rPr>
      </w:pPr>
      <w:r>
        <w:rPr>
          <w:rFonts w:ascii="Times New Roman" w:hAnsi="Times New Roman" w:cs="Times New Roman"/>
          <w:sz w:val="24"/>
          <w:szCs w:val="24"/>
        </w:rPr>
        <w:t xml:space="preserve">         3.6. В соответствии с Постановлением Исполнительного комитета муниципального образования город Набережные Челны №324 от 22.01.2024 г.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освобождаются от оплаты за присмотр и уход за детьми  родители детей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родители детей гражданского персонала, сотрудников отдела вневедомственной охраны по городу Набережные Челны - филиал ФГКУ «УВО ВНГ России по Республике Татарстан (Татарстан)», родителей детей вынужденных переселенцев, прибывших из Донецкой и Луганской народных республик, Херсонской, Запорожской  областей, Украины, временно размещенных в городе Набережные Челны; родители детей граждан, принимающих участие в специальной военной операции; родители детей граждан, ставших инвалидами из-за военной травмы или из-за заболевания, полученного в период участия в специальной военной операции; родителей детей граждан, погибших или пропавших без вести в зоне специальной военной операции.</w:t>
      </w:r>
    </w:p>
    <w:p w:rsidR="0016618A" w:rsidRPr="009E0363" w:rsidRDefault="0016618A" w:rsidP="00EC2B1A">
      <w:pPr>
        <w:pStyle w:val="ConsPlusNonformat"/>
        <w:jc w:val="both"/>
        <w:rPr>
          <w:rFonts w:ascii="Times New Roman" w:hAnsi="Times New Roman" w:cs="Times New Roman"/>
          <w:sz w:val="24"/>
          <w:szCs w:val="24"/>
        </w:rPr>
      </w:pPr>
      <w:r w:rsidRPr="009E0363">
        <w:rPr>
          <w:rFonts w:ascii="Times New Roman" w:hAnsi="Times New Roman" w:cs="Times New Roman"/>
          <w:sz w:val="24"/>
          <w:szCs w:val="24"/>
        </w:rPr>
        <w:t xml:space="preserve">       3.7. В случае отсутствия воспитанника по уважительным причинам производится перерасчет оплаты за питание.</w:t>
      </w:r>
    </w:p>
    <w:p w:rsidR="0016618A" w:rsidRPr="009E0363" w:rsidRDefault="0016618A" w:rsidP="009E0363">
      <w:pPr>
        <w:pStyle w:val="ConsPlusNonformat"/>
        <w:jc w:val="both"/>
        <w:rPr>
          <w:rFonts w:ascii="Times New Roman" w:hAnsi="Times New Roman" w:cs="Times New Roman"/>
          <w:color w:val="FF0000"/>
          <w:sz w:val="24"/>
          <w:szCs w:val="24"/>
        </w:rPr>
      </w:pPr>
      <w:r w:rsidRPr="009E0363">
        <w:rPr>
          <w:rFonts w:ascii="Times New Roman" w:hAnsi="Times New Roman" w:cs="Times New Roman"/>
          <w:sz w:val="24"/>
          <w:szCs w:val="24"/>
        </w:rPr>
        <w:t xml:space="preserve">       3.8.  В случае невнесения родительской платы в течение 14 календарных дней  после установленного срока, указанная сумма взыскивается в порядке, определяемом законодательством.</w:t>
      </w:r>
    </w:p>
    <w:p w:rsidR="0016618A" w:rsidRPr="009E0363" w:rsidRDefault="0016618A" w:rsidP="00606366">
      <w:pPr>
        <w:pStyle w:val="ConsPlusNormal"/>
        <w:ind w:firstLine="540"/>
        <w:jc w:val="both"/>
        <w:rPr>
          <w:rFonts w:ascii="Times New Roman" w:hAnsi="Times New Roman" w:cs="Times New Roman"/>
          <w:sz w:val="24"/>
          <w:szCs w:val="24"/>
        </w:rPr>
      </w:pPr>
      <w:r w:rsidRPr="009E0363">
        <w:rPr>
          <w:rFonts w:ascii="Times New Roman" w:hAnsi="Times New Roman" w:cs="Times New Roman"/>
          <w:sz w:val="24"/>
          <w:szCs w:val="24"/>
        </w:rPr>
        <w:t>3.</w:t>
      </w:r>
      <w:r>
        <w:rPr>
          <w:rFonts w:ascii="Times New Roman" w:hAnsi="Times New Roman" w:cs="Times New Roman"/>
          <w:sz w:val="24"/>
          <w:szCs w:val="24"/>
        </w:rPr>
        <w:t>9.</w:t>
      </w:r>
      <w:r w:rsidRPr="009E0363">
        <w:rPr>
          <w:rFonts w:ascii="Times New Roman" w:hAnsi="Times New Roman" w:cs="Times New Roman"/>
          <w:sz w:val="24"/>
          <w:szCs w:val="24"/>
        </w:rPr>
        <w:t xml:space="preserve">  Оплата может быть произведена перечислением из средств </w:t>
      </w:r>
      <w:r w:rsidRPr="009E0363">
        <w:rPr>
          <w:rFonts w:ascii="Times New Roman" w:hAnsi="Times New Roman" w:cs="Times New Roman"/>
          <w:i/>
          <w:sz w:val="24"/>
          <w:szCs w:val="24"/>
        </w:rPr>
        <w:t>материнского (семейного) капитала</w:t>
      </w:r>
      <w:r w:rsidRPr="009E0363">
        <w:rPr>
          <w:rFonts w:ascii="Times New Roman" w:hAnsi="Times New Roman" w:cs="Times New Roman"/>
          <w:sz w:val="24"/>
          <w:szCs w:val="24"/>
        </w:rPr>
        <w:t xml:space="preserve"> за пол года  или год вперед, не позднее 10 числа текущего месяца.</w:t>
      </w:r>
    </w:p>
    <w:p w:rsidR="0016618A" w:rsidRDefault="0016618A" w:rsidP="00BD448C">
      <w:pPr>
        <w:pStyle w:val="ConsPlusNormal"/>
        <w:ind w:firstLine="540"/>
        <w:jc w:val="both"/>
        <w:rPr>
          <w:rFonts w:ascii="Times New Roman" w:hAnsi="Times New Roman" w:cs="Times New Roman"/>
          <w:sz w:val="24"/>
          <w:szCs w:val="24"/>
        </w:rPr>
      </w:pPr>
      <w:r w:rsidRPr="009E0363">
        <w:rPr>
          <w:rFonts w:ascii="Times New Roman" w:hAnsi="Times New Roman" w:cs="Times New Roman"/>
          <w:sz w:val="24"/>
          <w:szCs w:val="24"/>
        </w:rPr>
        <w:t>3.</w:t>
      </w:r>
      <w:r>
        <w:rPr>
          <w:rFonts w:ascii="Times New Roman" w:hAnsi="Times New Roman" w:cs="Times New Roman"/>
          <w:sz w:val="24"/>
          <w:szCs w:val="24"/>
        </w:rPr>
        <w:t>10</w:t>
      </w:r>
      <w:r w:rsidRPr="009E0363">
        <w:rPr>
          <w:rFonts w:ascii="Times New Roman" w:hAnsi="Times New Roman" w:cs="Times New Roman"/>
          <w:sz w:val="24"/>
          <w:szCs w:val="24"/>
        </w:rPr>
        <w:t>. Неиспользованные средства материнского (семейного) капитала в случае расторжения договора или истечения срока его действия будут возвращены в территориальный орган  Пенсионного Фонда РФ</w:t>
      </w:r>
      <w:bookmarkStart w:id="6" w:name="Par191"/>
      <w:bookmarkEnd w:id="6"/>
      <w:r w:rsidRPr="009E0363">
        <w:rPr>
          <w:rFonts w:ascii="Times New Roman" w:hAnsi="Times New Roman" w:cs="Times New Roman"/>
          <w:sz w:val="24"/>
          <w:szCs w:val="24"/>
        </w:rPr>
        <w:t>.</w:t>
      </w:r>
    </w:p>
    <w:p w:rsidR="0016618A" w:rsidRDefault="0016618A" w:rsidP="00606366">
      <w:pPr>
        <w:pStyle w:val="ConsPlusNormal"/>
        <w:jc w:val="center"/>
        <w:outlineLvl w:val="1"/>
        <w:rPr>
          <w:rFonts w:ascii="Times New Roman" w:hAnsi="Times New Roman" w:cs="Times New Roman"/>
          <w:b/>
          <w:bCs/>
          <w:sz w:val="24"/>
          <w:szCs w:val="24"/>
        </w:rPr>
      </w:pPr>
      <w:r>
        <w:rPr>
          <w:rFonts w:ascii="Times New Roman" w:hAnsi="Times New Roman" w:cs="Times New Roman"/>
          <w:b/>
          <w:bCs/>
          <w:sz w:val="24"/>
          <w:szCs w:val="24"/>
          <w:lang w:val="en-US"/>
        </w:rPr>
        <w:t>I</w:t>
      </w:r>
      <w:r>
        <w:rPr>
          <w:rFonts w:ascii="Times New Roman" w:hAnsi="Times New Roman" w:cs="Times New Roman"/>
          <w:b/>
          <w:bCs/>
          <w:sz w:val="24"/>
          <w:szCs w:val="24"/>
        </w:rPr>
        <w:t>V. Ответственность за неисполнение или ненадлежащее исполнение обязательств по договору, порядок разрешения споров</w:t>
      </w:r>
    </w:p>
    <w:p w:rsidR="0016618A" w:rsidRDefault="0016618A" w:rsidP="005C0FCB">
      <w:pPr>
        <w:pStyle w:val="ConsPlusNormal"/>
        <w:jc w:val="both"/>
        <w:rPr>
          <w:rFonts w:ascii="Times New Roman" w:hAnsi="Times New Roman" w:cs="Times New Roman"/>
          <w:sz w:val="24"/>
          <w:szCs w:val="24"/>
        </w:rPr>
      </w:pPr>
      <w:r>
        <w:rPr>
          <w:rFonts w:ascii="Times New Roman" w:hAnsi="Times New Roman" w:cs="Times New Roman"/>
          <w:sz w:val="24"/>
          <w:szCs w:val="24"/>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16618A" w:rsidRDefault="0016618A" w:rsidP="00606366">
      <w:pPr>
        <w:pStyle w:val="ConsPlusNormal"/>
        <w:jc w:val="center"/>
        <w:outlineLvl w:val="1"/>
        <w:rPr>
          <w:rFonts w:ascii="Times New Roman" w:hAnsi="Times New Roman" w:cs="Times New Roman"/>
          <w:b/>
          <w:bCs/>
          <w:sz w:val="24"/>
          <w:szCs w:val="24"/>
        </w:rPr>
      </w:pPr>
      <w:bookmarkStart w:id="7" w:name="Par213"/>
      <w:bookmarkEnd w:id="7"/>
      <w:r>
        <w:rPr>
          <w:rFonts w:ascii="Times New Roman" w:hAnsi="Times New Roman" w:cs="Times New Roman"/>
          <w:b/>
          <w:bCs/>
          <w:sz w:val="24"/>
          <w:szCs w:val="24"/>
        </w:rPr>
        <w:t>V. Основания изменения и расторжения договора</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5.1. Условия, на которых заключен настоящий Договор, могут быть изменены по соглашению сторон.</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16618A" w:rsidRPr="002A2131" w:rsidRDefault="0016618A" w:rsidP="00137731">
      <w:pPr>
        <w:pStyle w:val="ConsPlusNormal"/>
        <w:ind w:firstLine="540"/>
        <w:jc w:val="both"/>
        <w:rPr>
          <w:sz w:val="24"/>
          <w:szCs w:val="24"/>
        </w:rPr>
      </w:pPr>
      <w:r w:rsidRPr="002A2131">
        <w:rPr>
          <w:rFonts w:ascii="Times New Roman" w:hAnsi="Times New Roman" w:cs="Times New Roman"/>
          <w:sz w:val="24"/>
          <w:szCs w:val="24"/>
        </w:rPr>
        <w:t>5.3. Настоящий Договор может быть расторгнут по соглашению сторон. По инициативе одной из сторон настоящий Договор может быть расторгнут по следующим основаниям:</w:t>
      </w:r>
    </w:p>
    <w:p w:rsidR="0016618A" w:rsidRPr="00EA70E2" w:rsidRDefault="0016618A" w:rsidP="00137731">
      <w:pPr>
        <w:widowControl/>
        <w:shd w:val="clear" w:color="auto" w:fill="FFFFFF"/>
        <w:autoSpaceDE/>
        <w:autoSpaceDN/>
        <w:adjustRightInd/>
        <w:spacing w:line="290" w:lineRule="atLeast"/>
        <w:ind w:firstLine="547"/>
        <w:jc w:val="both"/>
        <w:rPr>
          <w:rFonts w:ascii="Times New Roman" w:hAnsi="Times New Roman" w:cs="Times New Roman"/>
          <w:sz w:val="24"/>
          <w:szCs w:val="24"/>
        </w:rPr>
      </w:pPr>
      <w:bookmarkStart w:id="8" w:name="dst100854"/>
      <w:bookmarkEnd w:id="8"/>
      <w:r w:rsidRPr="002A2131">
        <w:rPr>
          <w:rFonts w:ascii="Times New Roman" w:hAnsi="Times New Roman" w:cs="Times New Roman"/>
          <w:sz w:val="24"/>
          <w:szCs w:val="24"/>
        </w:rPr>
        <w:t>- в связи с получением образования (завершением обучения</w:t>
      </w:r>
      <w:r w:rsidRPr="00EA70E2">
        <w:rPr>
          <w:rFonts w:ascii="Times New Roman" w:hAnsi="Times New Roman" w:cs="Times New Roman"/>
          <w:sz w:val="24"/>
          <w:szCs w:val="24"/>
        </w:rPr>
        <w:t>);</w:t>
      </w:r>
    </w:p>
    <w:p w:rsidR="0016618A" w:rsidRPr="00EA70E2" w:rsidRDefault="0016618A" w:rsidP="00137731">
      <w:pPr>
        <w:widowControl/>
        <w:shd w:val="clear" w:color="auto" w:fill="FFFFFF"/>
        <w:autoSpaceDE/>
        <w:autoSpaceDN/>
        <w:adjustRightInd/>
        <w:spacing w:line="290" w:lineRule="atLeast"/>
        <w:ind w:firstLine="547"/>
        <w:jc w:val="both"/>
        <w:rPr>
          <w:rFonts w:ascii="Times New Roman" w:hAnsi="Times New Roman" w:cs="Times New Roman"/>
          <w:sz w:val="24"/>
          <w:szCs w:val="24"/>
        </w:rPr>
      </w:pPr>
      <w:bookmarkStart w:id="9" w:name="dst100855"/>
      <w:bookmarkEnd w:id="9"/>
      <w:r w:rsidRPr="00EA70E2">
        <w:rPr>
          <w:rFonts w:ascii="Times New Roman" w:hAnsi="Times New Roman" w:cs="Times New Roman"/>
          <w:sz w:val="24"/>
          <w:szCs w:val="24"/>
        </w:rPr>
        <w:t>- досрочно по инициативе родителей </w:t>
      </w:r>
      <w:hyperlink r:id="rId7" w:anchor="dst100004" w:history="1">
        <w:r w:rsidRPr="00EA70E2">
          <w:rPr>
            <w:rFonts w:ascii="Times New Roman" w:hAnsi="Times New Roman" w:cs="Times New Roman"/>
            <w:sz w:val="24"/>
            <w:szCs w:val="24"/>
          </w:rPr>
          <w:t>(законных представителей)</w:t>
        </w:r>
      </w:hyperlink>
      <w:r w:rsidRPr="00EA70E2">
        <w:rPr>
          <w:rFonts w:ascii="Times New Roman" w:hAnsi="Times New Roman" w:cs="Times New Roman"/>
          <w:sz w:val="24"/>
          <w:szCs w:val="24"/>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16618A" w:rsidRPr="00EA70E2" w:rsidRDefault="0016618A" w:rsidP="00137731">
      <w:pPr>
        <w:widowControl/>
        <w:shd w:val="clear" w:color="auto" w:fill="FFFFFF"/>
        <w:autoSpaceDE/>
        <w:autoSpaceDN/>
        <w:adjustRightInd/>
        <w:spacing w:line="290" w:lineRule="atLeast"/>
        <w:ind w:firstLine="547"/>
        <w:jc w:val="both"/>
        <w:rPr>
          <w:rFonts w:ascii="Times New Roman" w:hAnsi="Times New Roman" w:cs="Times New Roman"/>
          <w:sz w:val="24"/>
          <w:szCs w:val="24"/>
        </w:rPr>
      </w:pPr>
      <w:bookmarkStart w:id="10" w:name="dst100858"/>
      <w:bookmarkStart w:id="11" w:name="dst100859"/>
      <w:bookmarkEnd w:id="10"/>
      <w:bookmarkEnd w:id="11"/>
      <w:r w:rsidRPr="00EA70E2">
        <w:rPr>
          <w:rFonts w:ascii="Times New Roman" w:hAnsi="Times New Roman" w:cs="Times New Roman"/>
          <w:sz w:val="24"/>
          <w:szCs w:val="24"/>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16618A" w:rsidRDefault="0016618A" w:rsidP="00606366">
      <w:pPr>
        <w:pStyle w:val="ConsPlusNormal"/>
        <w:jc w:val="center"/>
        <w:outlineLvl w:val="1"/>
        <w:rPr>
          <w:rFonts w:ascii="Times New Roman" w:hAnsi="Times New Roman" w:cs="Times New Roman"/>
          <w:b/>
          <w:bCs/>
          <w:sz w:val="24"/>
          <w:szCs w:val="24"/>
        </w:rPr>
      </w:pPr>
      <w:r>
        <w:rPr>
          <w:rFonts w:ascii="Times New Roman" w:hAnsi="Times New Roman" w:cs="Times New Roman"/>
          <w:b/>
          <w:bCs/>
          <w:sz w:val="24"/>
          <w:szCs w:val="24"/>
        </w:rPr>
        <w:t>VI. Заключительные положения</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6.1. Настоящий договор вступает в силу со дня его подписания Сторонами и действует до </w:t>
      </w:r>
    </w:p>
    <w:p w:rsidR="0016618A" w:rsidRDefault="0016618A" w:rsidP="00606366">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«31» </w:t>
      </w:r>
      <w:r w:rsidRPr="00F136A9">
        <w:rPr>
          <w:rFonts w:ascii="Times New Roman" w:hAnsi="Times New Roman" w:cs="Times New Roman"/>
          <w:sz w:val="24"/>
          <w:szCs w:val="24"/>
          <w:u w:val="single"/>
        </w:rPr>
        <w:t>мая</w:t>
      </w:r>
      <w:r>
        <w:rPr>
          <w:rFonts w:ascii="Times New Roman" w:hAnsi="Times New Roman" w:cs="Times New Roman"/>
          <w:sz w:val="24"/>
          <w:szCs w:val="24"/>
        </w:rPr>
        <w:t xml:space="preserve">  202   г.</w:t>
      </w:r>
    </w:p>
    <w:p w:rsidR="0016618A" w:rsidRDefault="0016618A" w:rsidP="00606366">
      <w:pPr>
        <w:pStyle w:val="ConsPlusNormal"/>
        <w:tabs>
          <w:tab w:val="left" w:pos="567"/>
        </w:tabs>
        <w:jc w:val="both"/>
        <w:rPr>
          <w:rFonts w:ascii="Times New Roman" w:hAnsi="Times New Roman" w:cs="Times New Roman"/>
          <w:sz w:val="24"/>
          <w:szCs w:val="24"/>
        </w:rPr>
      </w:pPr>
      <w:r>
        <w:rPr>
          <w:rFonts w:ascii="Times New Roman" w:hAnsi="Times New Roman" w:cs="Times New Roman"/>
          <w:sz w:val="24"/>
          <w:szCs w:val="24"/>
        </w:rPr>
        <w:tab/>
        <w:t>6.2. Настоящий Договор составлен в экземплярах, имеющих равную юридическую силу, по одному для каждой из Сторон.</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6.3. Стороны обязуются письменно извещать друг друга о смене реквизитов, адресов и иных существенных изменениях.</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6.5. Споры, не урегулированные путем переговоров, разрешаются в судебном порядке, установленном законодательством Российской Федерации.</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16618A" w:rsidRDefault="0016618A"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6.7. При выполнении условий настоящего Договора Стороны руководствуются законодательством Российской Федерации.</w:t>
      </w:r>
    </w:p>
    <w:p w:rsidR="0016618A" w:rsidRDefault="0016618A" w:rsidP="00606366">
      <w:pPr>
        <w:pStyle w:val="ConsPlusNormal"/>
        <w:ind w:firstLine="540"/>
        <w:jc w:val="both"/>
        <w:rPr>
          <w:rFonts w:ascii="Times New Roman" w:hAnsi="Times New Roman" w:cs="Times New Roman"/>
          <w:sz w:val="24"/>
          <w:szCs w:val="24"/>
        </w:rPr>
      </w:pPr>
    </w:p>
    <w:p w:rsidR="0016618A" w:rsidRDefault="0016618A" w:rsidP="00606366">
      <w:pPr>
        <w:pStyle w:val="ConsPlusNormal"/>
        <w:jc w:val="center"/>
        <w:outlineLvl w:val="1"/>
        <w:rPr>
          <w:rFonts w:ascii="Times New Roman" w:hAnsi="Times New Roman" w:cs="Times New Roman"/>
          <w:b/>
          <w:bCs/>
          <w:sz w:val="24"/>
          <w:szCs w:val="24"/>
        </w:rPr>
      </w:pPr>
      <w:r>
        <w:rPr>
          <w:rFonts w:ascii="Times New Roman" w:hAnsi="Times New Roman" w:cs="Times New Roman"/>
          <w:b/>
          <w:bCs/>
          <w:sz w:val="24"/>
          <w:szCs w:val="24"/>
        </w:rPr>
        <w:t>VII. Реквизиты и подписи сторон</w:t>
      </w:r>
    </w:p>
    <w:p w:rsidR="0016618A" w:rsidRDefault="0016618A" w:rsidP="00606366">
      <w:pPr>
        <w:tabs>
          <w:tab w:val="left" w:pos="6329"/>
          <w:tab w:val="left" w:pos="7217"/>
        </w:tabs>
        <w:jc w:val="both"/>
        <w:rPr>
          <w:rFonts w:ascii="Times New Roman" w:hAnsi="Times New Roman" w:cs="Times New Roman"/>
          <w:sz w:val="22"/>
          <w:szCs w:val="22"/>
        </w:rPr>
      </w:pPr>
      <w:r>
        <w:rPr>
          <w:rFonts w:ascii="Times New Roman" w:hAnsi="Times New Roman" w:cs="Times New Roman"/>
          <w:sz w:val="22"/>
          <w:szCs w:val="22"/>
        </w:rPr>
        <w:t>Исполнитель</w:t>
      </w:r>
      <w:r>
        <w:rPr>
          <w:rFonts w:ascii="Times New Roman" w:hAnsi="Times New Roman" w:cs="Times New Roman"/>
          <w:sz w:val="22"/>
          <w:szCs w:val="22"/>
        </w:rPr>
        <w:tab/>
        <w:t>Заказчик</w:t>
      </w:r>
      <w:r>
        <w:rPr>
          <w:rFonts w:ascii="Times New Roman" w:hAnsi="Times New Roman" w:cs="Times New Roman"/>
          <w:sz w:val="22"/>
          <w:szCs w:val="22"/>
        </w:rPr>
        <w:tab/>
      </w:r>
    </w:p>
    <w:p w:rsidR="0016618A" w:rsidRDefault="0016618A" w:rsidP="00606366">
      <w:pPr>
        <w:jc w:val="both"/>
        <w:rPr>
          <w:rFonts w:ascii="Times New Roman" w:hAnsi="Times New Roman" w:cs="Times New Roman"/>
          <w:sz w:val="22"/>
          <w:szCs w:val="22"/>
        </w:rPr>
      </w:pPr>
      <w:r>
        <w:rPr>
          <w:rFonts w:ascii="Times New Roman" w:hAnsi="Times New Roman" w:cs="Times New Roman"/>
          <w:sz w:val="22"/>
          <w:szCs w:val="22"/>
        </w:rPr>
        <w:t xml:space="preserve">МБДОУ « Детский сад комбинированного            </w:t>
      </w:r>
      <w:r>
        <w:rPr>
          <w:rFonts w:ascii="Times New Roman" w:hAnsi="Times New Roman" w:cs="Times New Roman"/>
          <w:sz w:val="22"/>
          <w:szCs w:val="22"/>
        </w:rPr>
        <w:tab/>
        <w:t xml:space="preserve"> </w:t>
      </w:r>
      <w:r>
        <w:rPr>
          <w:rFonts w:ascii="Times New Roman" w:hAnsi="Times New Roman" w:cs="Times New Roman"/>
          <w:sz w:val="22"/>
          <w:szCs w:val="22"/>
        </w:rPr>
        <w:tab/>
        <w:t xml:space="preserve">             </w:t>
      </w:r>
      <w:r>
        <w:rPr>
          <w:rFonts w:ascii="Times New Roman" w:hAnsi="Times New Roman" w:cs="Times New Roman"/>
          <w:b/>
          <w:sz w:val="22"/>
          <w:szCs w:val="22"/>
        </w:rPr>
        <w:t>«</w:t>
      </w:r>
      <w:r>
        <w:rPr>
          <w:rFonts w:ascii="Times New Roman" w:hAnsi="Times New Roman" w:cs="Times New Roman"/>
          <w:sz w:val="22"/>
          <w:szCs w:val="22"/>
        </w:rPr>
        <w:t xml:space="preserve">Родитель» (лицо его заменяющее)              </w:t>
      </w:r>
    </w:p>
    <w:p w:rsidR="0016618A" w:rsidRDefault="0016618A" w:rsidP="00606366">
      <w:pPr>
        <w:rPr>
          <w:rFonts w:ascii="Times New Roman" w:hAnsi="Times New Roman" w:cs="Times New Roman"/>
          <w:sz w:val="22"/>
          <w:szCs w:val="22"/>
        </w:rPr>
      </w:pPr>
      <w:r>
        <w:rPr>
          <w:rFonts w:ascii="Times New Roman" w:hAnsi="Times New Roman" w:cs="Times New Roman"/>
          <w:sz w:val="22"/>
          <w:szCs w:val="22"/>
        </w:rPr>
        <w:t>вида №71 «Кораблик»                                                                          ____________________________________</w:t>
      </w:r>
    </w:p>
    <w:p w:rsidR="0016618A" w:rsidRDefault="0016618A" w:rsidP="00606366">
      <w:pPr>
        <w:jc w:val="center"/>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16"/>
          <w:szCs w:val="16"/>
        </w:rPr>
        <w:t>ф.и.о</w:t>
      </w:r>
      <w:r>
        <w:rPr>
          <w:rFonts w:ascii="Times New Roman" w:hAnsi="Times New Roman" w:cs="Times New Roman"/>
          <w:sz w:val="22"/>
          <w:szCs w:val="22"/>
        </w:rPr>
        <w:t xml:space="preserve">                                                                           </w:t>
      </w:r>
    </w:p>
    <w:p w:rsidR="0016618A" w:rsidRDefault="0016618A" w:rsidP="00606366">
      <w:pPr>
        <w:jc w:val="both"/>
        <w:rPr>
          <w:rFonts w:ascii="Times New Roman" w:hAnsi="Times New Roman" w:cs="Times New Roman"/>
          <w:i/>
          <w:sz w:val="22"/>
          <w:szCs w:val="22"/>
          <w:u w:val="single"/>
        </w:rPr>
      </w:pPr>
      <w:r>
        <w:rPr>
          <w:rFonts w:ascii="Times New Roman" w:hAnsi="Times New Roman" w:cs="Times New Roman"/>
          <w:sz w:val="22"/>
          <w:szCs w:val="22"/>
        </w:rPr>
        <w:t xml:space="preserve">Адрес: </w:t>
      </w:r>
      <w:r>
        <w:rPr>
          <w:rFonts w:ascii="Times New Roman" w:hAnsi="Times New Roman" w:cs="Times New Roman"/>
          <w:i/>
          <w:sz w:val="22"/>
          <w:szCs w:val="22"/>
          <w:u w:val="single"/>
        </w:rPr>
        <w:t>423800, РТ, г. Набережные Челны</w:t>
      </w:r>
      <w:r>
        <w:rPr>
          <w:rFonts w:ascii="Times New Roman" w:hAnsi="Times New Roman" w:cs="Times New Roman"/>
          <w:sz w:val="22"/>
          <w:szCs w:val="22"/>
        </w:rPr>
        <w:t xml:space="preserve">                                        Адрес:_______________________________</w:t>
      </w:r>
      <w:r>
        <w:rPr>
          <w:rFonts w:ascii="Times New Roman" w:hAnsi="Times New Roman" w:cs="Times New Roman"/>
          <w:i/>
          <w:sz w:val="22"/>
          <w:szCs w:val="22"/>
          <w:u w:val="single"/>
        </w:rPr>
        <w:t>,</w:t>
      </w:r>
    </w:p>
    <w:p w:rsidR="0016618A" w:rsidRDefault="0016618A" w:rsidP="00606366">
      <w:pPr>
        <w:jc w:val="both"/>
        <w:rPr>
          <w:rFonts w:ascii="Times New Roman" w:hAnsi="Times New Roman" w:cs="Times New Roman"/>
          <w:sz w:val="22"/>
          <w:szCs w:val="22"/>
        </w:rPr>
      </w:pPr>
      <w:r w:rsidRPr="00ED623C">
        <w:rPr>
          <w:rFonts w:ascii="Times New Roman" w:hAnsi="Times New Roman" w:cs="Times New Roman"/>
          <w:i/>
          <w:sz w:val="22"/>
          <w:szCs w:val="22"/>
          <w:u w:val="single"/>
        </w:rPr>
        <w:t>Пр. Раиса Беляева, д.19(11/10)</w:t>
      </w:r>
      <w:r>
        <w:rPr>
          <w:rFonts w:ascii="Times New Roman" w:hAnsi="Times New Roman" w:cs="Times New Roman"/>
          <w:i/>
          <w:sz w:val="22"/>
          <w:szCs w:val="22"/>
        </w:rPr>
        <w:t xml:space="preserve">                                                          ______________________________________</w:t>
      </w:r>
    </w:p>
    <w:p w:rsidR="0016618A" w:rsidRDefault="0016618A" w:rsidP="006C1299">
      <w:pPr>
        <w:tabs>
          <w:tab w:val="left" w:pos="5220"/>
        </w:tabs>
        <w:rPr>
          <w:rFonts w:ascii="Times New Roman" w:hAnsi="Times New Roman" w:cs="Times New Roman"/>
          <w:sz w:val="22"/>
          <w:szCs w:val="22"/>
        </w:rPr>
      </w:pPr>
      <w:r>
        <w:rPr>
          <w:rFonts w:ascii="Times New Roman" w:hAnsi="Times New Roman" w:cs="Times New Roman"/>
          <w:sz w:val="22"/>
          <w:szCs w:val="22"/>
        </w:rPr>
        <w:t xml:space="preserve">Телефон: </w:t>
      </w:r>
      <w:r>
        <w:rPr>
          <w:rFonts w:ascii="Times New Roman" w:hAnsi="Times New Roman" w:cs="Times New Roman"/>
          <w:sz w:val="22"/>
          <w:szCs w:val="22"/>
          <w:u w:val="single"/>
        </w:rPr>
        <w:t>8(8552) 58-86-97, факс 8(8552)58-64-94</w:t>
      </w:r>
      <w:r>
        <w:rPr>
          <w:rFonts w:ascii="Times New Roman" w:hAnsi="Times New Roman" w:cs="Times New Roman"/>
          <w:sz w:val="22"/>
          <w:szCs w:val="22"/>
        </w:rPr>
        <w:t xml:space="preserve">                           Паспорт:  ____ №_________, выдан_______</w:t>
      </w:r>
    </w:p>
    <w:p w:rsidR="0016618A" w:rsidRDefault="0016618A" w:rsidP="00606366">
      <w:pPr>
        <w:rPr>
          <w:rFonts w:ascii="Times New Roman" w:hAnsi="Times New Roman" w:cs="Times New Roman"/>
          <w:sz w:val="22"/>
          <w:szCs w:val="22"/>
        </w:rPr>
      </w:pPr>
      <w:r>
        <w:rPr>
          <w:rFonts w:ascii="Times New Roman" w:hAnsi="Times New Roman" w:cs="Times New Roman"/>
          <w:sz w:val="22"/>
          <w:szCs w:val="22"/>
          <w:u w:val="single"/>
        </w:rPr>
        <w:t>Банковские реквизиты: ИНН/КПП 1650086494/165001001</w:t>
      </w:r>
      <w:r>
        <w:rPr>
          <w:rFonts w:ascii="Times New Roman" w:hAnsi="Times New Roman" w:cs="Times New Roman"/>
          <w:sz w:val="22"/>
          <w:szCs w:val="22"/>
        </w:rPr>
        <w:t xml:space="preserve">            _____________________________________ Банк </w:t>
      </w:r>
      <w:r>
        <w:rPr>
          <w:rFonts w:ascii="Times New Roman" w:hAnsi="Times New Roman" w:cs="Times New Roman"/>
          <w:caps/>
          <w:sz w:val="22"/>
          <w:szCs w:val="22"/>
        </w:rPr>
        <w:t>Отделение НБ Республика Татарстан</w:t>
      </w:r>
      <w:r>
        <w:rPr>
          <w:rFonts w:ascii="Times New Roman" w:hAnsi="Times New Roman" w:cs="Times New Roman"/>
          <w:sz w:val="22"/>
          <w:szCs w:val="22"/>
        </w:rPr>
        <w:t xml:space="preserve">  </w:t>
      </w:r>
      <w:r>
        <w:rPr>
          <w:rFonts w:ascii="Times New Roman" w:hAnsi="Times New Roman" w:cs="Times New Roman"/>
          <w:sz w:val="22"/>
          <w:szCs w:val="22"/>
        </w:rPr>
        <w:tab/>
        <w:t xml:space="preserve">            </w:t>
      </w:r>
      <w:r>
        <w:rPr>
          <w:rFonts w:ascii="Times New Roman" w:hAnsi="Times New Roman" w:cs="Times New Roman"/>
          <w:sz w:val="22"/>
          <w:szCs w:val="22"/>
        </w:rPr>
        <w:tab/>
      </w:r>
      <w:r>
        <w:rPr>
          <w:rFonts w:ascii="Times New Roman" w:hAnsi="Times New Roman" w:cs="Times New Roman"/>
          <w:sz w:val="22"/>
          <w:szCs w:val="22"/>
        </w:rPr>
        <w:tab/>
      </w:r>
    </w:p>
    <w:p w:rsidR="0016618A" w:rsidRDefault="0016618A" w:rsidP="00606366">
      <w:pPr>
        <w:rPr>
          <w:rFonts w:ascii="Times New Roman" w:hAnsi="Times New Roman" w:cs="Times New Roman"/>
          <w:sz w:val="22"/>
          <w:szCs w:val="22"/>
        </w:rPr>
      </w:pPr>
      <w:r>
        <w:rPr>
          <w:rFonts w:ascii="Times New Roman" w:hAnsi="Times New Roman" w:cs="Times New Roman"/>
          <w:sz w:val="22"/>
          <w:szCs w:val="22"/>
        </w:rPr>
        <w:t xml:space="preserve">БИК 019205400            </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w:t>
      </w:r>
      <w:r w:rsidRPr="00BE7483">
        <w:rPr>
          <w:rFonts w:ascii="Times New Roman" w:hAnsi="Times New Roman" w:cs="Times New Roman"/>
          <w:sz w:val="22"/>
          <w:szCs w:val="22"/>
        </w:rPr>
        <w:t>дата выдачи: _________________________</w:t>
      </w:r>
      <w:r>
        <w:rPr>
          <w:rFonts w:ascii="Times New Roman" w:hAnsi="Times New Roman" w:cs="Times New Roman"/>
          <w:sz w:val="22"/>
          <w:szCs w:val="22"/>
        </w:rPr>
        <w:t xml:space="preserve"> </w:t>
      </w:r>
    </w:p>
    <w:p w:rsidR="0016618A" w:rsidRDefault="0016618A" w:rsidP="00606366">
      <w:pPr>
        <w:jc w:val="both"/>
        <w:rPr>
          <w:rFonts w:ascii="Times New Roman" w:hAnsi="Times New Roman" w:cs="Times New Roman"/>
          <w:sz w:val="22"/>
          <w:szCs w:val="22"/>
        </w:rPr>
      </w:pPr>
      <w:r>
        <w:rPr>
          <w:rFonts w:ascii="Times New Roman" w:hAnsi="Times New Roman" w:cs="Times New Roman"/>
          <w:sz w:val="22"/>
          <w:szCs w:val="22"/>
        </w:rPr>
        <w:t xml:space="preserve">р/с 03234643927300001101                                                                                                                                                                                 </w:t>
      </w:r>
    </w:p>
    <w:p w:rsidR="0016618A" w:rsidRDefault="0016618A" w:rsidP="00606366">
      <w:pPr>
        <w:jc w:val="both"/>
        <w:rPr>
          <w:rFonts w:ascii="Times New Roman" w:hAnsi="Times New Roman" w:cs="Times New Roman"/>
          <w:sz w:val="22"/>
          <w:szCs w:val="22"/>
        </w:rPr>
      </w:pPr>
      <w:r>
        <w:rPr>
          <w:rFonts w:ascii="Times New Roman" w:hAnsi="Times New Roman" w:cs="Times New Roman"/>
          <w:sz w:val="22"/>
          <w:szCs w:val="22"/>
        </w:rPr>
        <w:t xml:space="preserve">л/с ЛБГ 30800507-ДС71                                                          </w:t>
      </w:r>
    </w:p>
    <w:p w:rsidR="0016618A" w:rsidRDefault="0016618A" w:rsidP="00606366">
      <w:pPr>
        <w:jc w:val="both"/>
        <w:rPr>
          <w:rFonts w:ascii="Times New Roman" w:hAnsi="Times New Roman" w:cs="Times New Roman"/>
          <w:sz w:val="22"/>
          <w:szCs w:val="22"/>
        </w:rPr>
      </w:pPr>
      <w:r>
        <w:rPr>
          <w:rFonts w:ascii="Times New Roman" w:hAnsi="Times New Roman" w:cs="Times New Roman"/>
          <w:sz w:val="22"/>
          <w:szCs w:val="22"/>
        </w:rPr>
        <w:t xml:space="preserve">ОКТМО 92730000                                                                                  </w:t>
      </w:r>
      <w:r w:rsidRPr="005778E9">
        <w:rPr>
          <w:rFonts w:ascii="Times New Roman" w:hAnsi="Times New Roman" w:cs="Times New Roman"/>
          <w:sz w:val="22"/>
          <w:szCs w:val="22"/>
        </w:rPr>
        <w:t xml:space="preserve">Место работы: _______________________                                                                                                                                                                                                                                                                                                   </w:t>
      </w:r>
    </w:p>
    <w:p w:rsidR="0016618A" w:rsidRDefault="0016618A" w:rsidP="00606366">
      <w:pPr>
        <w:jc w:val="both"/>
        <w:rPr>
          <w:rFonts w:ascii="Times New Roman" w:hAnsi="Times New Roman" w:cs="Times New Roman"/>
          <w:sz w:val="22"/>
          <w:szCs w:val="22"/>
        </w:rPr>
      </w:pPr>
      <w:r>
        <w:rPr>
          <w:rFonts w:ascii="Times New Roman" w:hAnsi="Times New Roman" w:cs="Times New Roman"/>
          <w:sz w:val="22"/>
          <w:szCs w:val="22"/>
        </w:rPr>
        <w:t>КБК 800 000 000 000 000 00130</w:t>
      </w:r>
    </w:p>
    <w:p w:rsidR="0016618A" w:rsidRDefault="0016618A" w:rsidP="00606366">
      <w:pPr>
        <w:jc w:val="both"/>
        <w:rPr>
          <w:rFonts w:ascii="Times New Roman" w:hAnsi="Times New Roman" w:cs="Times New Roman"/>
          <w:sz w:val="22"/>
          <w:szCs w:val="22"/>
        </w:rPr>
      </w:pPr>
      <w:r>
        <w:rPr>
          <w:rFonts w:ascii="Times New Roman" w:hAnsi="Times New Roman" w:cs="Times New Roman"/>
          <w:sz w:val="22"/>
          <w:szCs w:val="22"/>
        </w:rPr>
        <w:t>к/с 40102810445370000079                                                                    ____________________________________</w:t>
      </w:r>
    </w:p>
    <w:p w:rsidR="0016618A" w:rsidRDefault="0016618A" w:rsidP="00606366">
      <w:pPr>
        <w:jc w:val="both"/>
        <w:rPr>
          <w:rFonts w:ascii="Times New Roman" w:hAnsi="Times New Roman" w:cs="Times New Roman"/>
          <w:sz w:val="22"/>
          <w:szCs w:val="22"/>
        </w:rPr>
      </w:pPr>
      <w:r>
        <w:rPr>
          <w:rFonts w:ascii="Times New Roman" w:hAnsi="Times New Roman" w:cs="Times New Roman"/>
          <w:sz w:val="22"/>
          <w:szCs w:val="22"/>
        </w:rPr>
        <w:t xml:space="preserve">М.П.                                                                                          </w:t>
      </w:r>
    </w:p>
    <w:p w:rsidR="0016618A" w:rsidRDefault="0016618A" w:rsidP="00606366">
      <w:pPr>
        <w:jc w:val="both"/>
        <w:rPr>
          <w:rFonts w:ascii="Times New Roman" w:hAnsi="Times New Roman" w:cs="Times New Roman"/>
          <w:sz w:val="22"/>
          <w:szCs w:val="22"/>
        </w:rPr>
      </w:pPr>
      <w:r>
        <w:rPr>
          <w:rFonts w:ascii="Times New Roman" w:hAnsi="Times New Roman" w:cs="Times New Roman"/>
          <w:sz w:val="22"/>
          <w:szCs w:val="22"/>
        </w:rPr>
        <w:t xml:space="preserve">Заведующий МБДОУ «Детский сад                                                      </w:t>
      </w:r>
    </w:p>
    <w:p w:rsidR="0016618A" w:rsidRDefault="0016618A" w:rsidP="00606366">
      <w:pPr>
        <w:jc w:val="both"/>
        <w:rPr>
          <w:rFonts w:ascii="Times New Roman" w:hAnsi="Times New Roman" w:cs="Times New Roman"/>
          <w:sz w:val="22"/>
          <w:szCs w:val="22"/>
        </w:rPr>
      </w:pPr>
      <w:r>
        <w:rPr>
          <w:rFonts w:ascii="Times New Roman" w:hAnsi="Times New Roman" w:cs="Times New Roman"/>
          <w:sz w:val="22"/>
          <w:szCs w:val="22"/>
        </w:rPr>
        <w:t xml:space="preserve">комбинированного вида №71 «Кораблик»                                                  </w:t>
      </w:r>
    </w:p>
    <w:p w:rsidR="0016618A" w:rsidRDefault="0016618A" w:rsidP="00606366">
      <w:pPr>
        <w:jc w:val="both"/>
        <w:rPr>
          <w:rFonts w:ascii="Times New Roman" w:hAnsi="Times New Roman" w:cs="Times New Roman"/>
          <w:sz w:val="22"/>
          <w:szCs w:val="22"/>
        </w:rPr>
      </w:pPr>
      <w:r>
        <w:rPr>
          <w:rFonts w:ascii="Times New Roman" w:hAnsi="Times New Roman" w:cs="Times New Roman"/>
          <w:sz w:val="22"/>
          <w:szCs w:val="22"/>
        </w:rPr>
        <w:t xml:space="preserve">                                                                                                                Телефон ____________________________           </w:t>
      </w:r>
    </w:p>
    <w:p w:rsidR="0016618A" w:rsidRDefault="0016618A" w:rsidP="00606366">
      <w:pPr>
        <w:jc w:val="both"/>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22"/>
          <w:szCs w:val="22"/>
        </w:rPr>
        <w:tab/>
        <w:t xml:space="preserve">                                                         </w:t>
      </w:r>
    </w:p>
    <w:p w:rsidR="0016618A" w:rsidRDefault="0016618A" w:rsidP="00606366">
      <w:pPr>
        <w:jc w:val="both"/>
        <w:rPr>
          <w:rFonts w:ascii="Times New Roman" w:hAnsi="Times New Roman" w:cs="Times New Roman"/>
          <w:sz w:val="22"/>
          <w:szCs w:val="22"/>
        </w:rPr>
      </w:pPr>
    </w:p>
    <w:p w:rsidR="0016618A" w:rsidRDefault="0016618A" w:rsidP="00606366">
      <w:pPr>
        <w:jc w:val="both"/>
        <w:rPr>
          <w:rFonts w:ascii="Times New Roman" w:hAnsi="Times New Roman" w:cs="Times New Roman"/>
          <w:sz w:val="22"/>
          <w:szCs w:val="22"/>
        </w:rPr>
      </w:pPr>
      <w:r>
        <w:t xml:space="preserve">_________________    </w:t>
      </w:r>
      <w:r>
        <w:rPr>
          <w:rFonts w:ascii="Times New Roman" w:hAnsi="Times New Roman" w:cs="Times New Roman"/>
        </w:rPr>
        <w:t>Блинова Т.В.</w:t>
      </w:r>
      <w:r>
        <w:t xml:space="preserve">                                                   </w:t>
      </w:r>
      <w:r>
        <w:rPr>
          <w:rFonts w:ascii="Times New Roman" w:hAnsi="Times New Roman" w:cs="Times New Roman"/>
          <w:sz w:val="22"/>
          <w:szCs w:val="22"/>
        </w:rPr>
        <w:t>____________/_______________________/</w:t>
      </w:r>
    </w:p>
    <w:p w:rsidR="0016618A" w:rsidRDefault="0016618A" w:rsidP="00606366">
      <w:pPr>
        <w:pStyle w:val="ConsPlusCell"/>
        <w:ind w:hanging="142"/>
        <w:jc w:val="both"/>
        <w:rPr>
          <w:rFonts w:ascii="Times New Roman" w:hAnsi="Times New Roman" w:cs="Times New Roman"/>
          <w:sz w:val="22"/>
          <w:szCs w:val="22"/>
        </w:rPr>
      </w:pPr>
      <w:r>
        <w:rPr>
          <w:rFonts w:ascii="Times New Roman" w:hAnsi="Times New Roman" w:cs="Times New Roman"/>
          <w:sz w:val="22"/>
          <w:szCs w:val="22"/>
        </w:rPr>
        <w:t xml:space="preserve">                                                                                                                        Подпись           расшифровка </w:t>
      </w:r>
    </w:p>
    <w:p w:rsidR="0016618A" w:rsidRPr="006B49E5" w:rsidRDefault="0016618A" w:rsidP="006B49E5">
      <w:pPr>
        <w:jc w:val="both"/>
      </w:pPr>
    </w:p>
    <w:p w:rsidR="0016618A" w:rsidRDefault="0016618A" w:rsidP="00606366">
      <w:pPr>
        <w:pStyle w:val="ConsPlusCell"/>
        <w:jc w:val="both"/>
        <w:rPr>
          <w:rFonts w:ascii="Times New Roman" w:hAnsi="Times New Roman" w:cs="Times New Roman"/>
          <w:sz w:val="24"/>
          <w:szCs w:val="24"/>
        </w:rPr>
      </w:pPr>
      <w:r>
        <w:rPr>
          <w:rFonts w:ascii="Times New Roman" w:hAnsi="Times New Roman" w:cs="Times New Roman"/>
          <w:sz w:val="24"/>
          <w:szCs w:val="24"/>
        </w:rPr>
        <w:t>Отметка о получении 2-го экземпляра</w:t>
      </w:r>
    </w:p>
    <w:p w:rsidR="0016618A" w:rsidRDefault="0016618A" w:rsidP="00606366">
      <w:pPr>
        <w:pStyle w:val="ConsPlusCell"/>
        <w:jc w:val="both"/>
        <w:rPr>
          <w:rFonts w:ascii="Times New Roman" w:hAnsi="Times New Roman" w:cs="Times New Roman"/>
          <w:sz w:val="24"/>
          <w:szCs w:val="24"/>
        </w:rPr>
      </w:pPr>
      <w:r>
        <w:rPr>
          <w:rFonts w:ascii="Times New Roman" w:hAnsi="Times New Roman" w:cs="Times New Roman"/>
          <w:sz w:val="24"/>
          <w:szCs w:val="24"/>
        </w:rPr>
        <w:t>Заказчиком</w:t>
      </w:r>
    </w:p>
    <w:p w:rsidR="0016618A" w:rsidRDefault="0016618A" w:rsidP="00606366">
      <w:pPr>
        <w:pStyle w:val="ConsPlusCell"/>
        <w:jc w:val="both"/>
        <w:rPr>
          <w:rFonts w:ascii="Times New Roman" w:hAnsi="Times New Roman" w:cs="Times New Roman"/>
          <w:sz w:val="24"/>
          <w:szCs w:val="24"/>
        </w:rPr>
      </w:pPr>
      <w:r>
        <w:rPr>
          <w:rFonts w:ascii="Times New Roman" w:hAnsi="Times New Roman" w:cs="Times New Roman"/>
          <w:sz w:val="24"/>
          <w:szCs w:val="24"/>
        </w:rPr>
        <w:t>Дата: ____________ Подпись: ___________</w:t>
      </w:r>
    </w:p>
    <w:p w:rsidR="0016618A" w:rsidRDefault="0016618A" w:rsidP="00606366">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w:t>
      </w:r>
    </w:p>
    <w:p w:rsidR="0016618A" w:rsidRDefault="0016618A" w:rsidP="00606366">
      <w:pPr>
        <w:pStyle w:val="ConsPlusNormal"/>
        <w:ind w:firstLine="540"/>
        <w:jc w:val="both"/>
      </w:pPr>
    </w:p>
    <w:p w:rsidR="0016618A" w:rsidRPr="00D04CB8" w:rsidRDefault="0016618A" w:rsidP="002454E4">
      <w:pPr>
        <w:pStyle w:val="ConsPlusNormal"/>
        <w:ind w:firstLine="540"/>
        <w:jc w:val="both"/>
      </w:pPr>
    </w:p>
    <w:sectPr w:rsidR="0016618A" w:rsidRPr="00D04CB8" w:rsidSect="00BD448C">
      <w:footerReference w:type="default" r:id="rId8"/>
      <w:pgSz w:w="11906" w:h="16838"/>
      <w:pgMar w:top="180" w:right="567" w:bottom="0" w:left="1077" w:header="431"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618A" w:rsidRDefault="0016618A" w:rsidP="00B5680C">
      <w:r>
        <w:separator/>
      </w:r>
    </w:p>
  </w:endnote>
  <w:endnote w:type="continuationSeparator" w:id="0">
    <w:p w:rsidR="0016618A" w:rsidRDefault="0016618A" w:rsidP="00B568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18A" w:rsidRDefault="0016618A">
    <w:pPr>
      <w:pStyle w:val="Footer"/>
      <w:jc w:val="right"/>
    </w:pPr>
    <w:fldSimple w:instr="PAGE   \* MERGEFORMAT">
      <w:r>
        <w:rPr>
          <w:noProof/>
        </w:rPr>
        <w:t>5</w:t>
      </w:r>
    </w:fldSimple>
  </w:p>
  <w:p w:rsidR="0016618A" w:rsidRDefault="0016618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618A" w:rsidRDefault="0016618A" w:rsidP="00B5680C">
      <w:r>
        <w:separator/>
      </w:r>
    </w:p>
  </w:footnote>
  <w:footnote w:type="continuationSeparator" w:id="0">
    <w:p w:rsidR="0016618A" w:rsidRDefault="0016618A" w:rsidP="00B568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84B1B"/>
    <w:rsid w:val="000003D0"/>
    <w:rsid w:val="000007AD"/>
    <w:rsid w:val="00000D4A"/>
    <w:rsid w:val="000034D1"/>
    <w:rsid w:val="00004EA3"/>
    <w:rsid w:val="000064E7"/>
    <w:rsid w:val="00010B2C"/>
    <w:rsid w:val="000115B8"/>
    <w:rsid w:val="00012764"/>
    <w:rsid w:val="0001584E"/>
    <w:rsid w:val="00015E05"/>
    <w:rsid w:val="0001777D"/>
    <w:rsid w:val="00017E78"/>
    <w:rsid w:val="00021D39"/>
    <w:rsid w:val="00022D57"/>
    <w:rsid w:val="0002410B"/>
    <w:rsid w:val="0003224C"/>
    <w:rsid w:val="00032FB7"/>
    <w:rsid w:val="0003327D"/>
    <w:rsid w:val="00034406"/>
    <w:rsid w:val="000345A3"/>
    <w:rsid w:val="00034DA6"/>
    <w:rsid w:val="00034F63"/>
    <w:rsid w:val="000372D7"/>
    <w:rsid w:val="0004116F"/>
    <w:rsid w:val="00044368"/>
    <w:rsid w:val="00047103"/>
    <w:rsid w:val="000518E5"/>
    <w:rsid w:val="00051B78"/>
    <w:rsid w:val="00051CE7"/>
    <w:rsid w:val="00055020"/>
    <w:rsid w:val="00056B04"/>
    <w:rsid w:val="00060F6E"/>
    <w:rsid w:val="00061019"/>
    <w:rsid w:val="00063ECD"/>
    <w:rsid w:val="000679C8"/>
    <w:rsid w:val="00072164"/>
    <w:rsid w:val="00072B5E"/>
    <w:rsid w:val="00074A0A"/>
    <w:rsid w:val="00075122"/>
    <w:rsid w:val="0007604E"/>
    <w:rsid w:val="000760A5"/>
    <w:rsid w:val="000760D0"/>
    <w:rsid w:val="00081684"/>
    <w:rsid w:val="0008271F"/>
    <w:rsid w:val="00084645"/>
    <w:rsid w:val="00084AC4"/>
    <w:rsid w:val="00085A4F"/>
    <w:rsid w:val="00086317"/>
    <w:rsid w:val="00090557"/>
    <w:rsid w:val="00090B42"/>
    <w:rsid w:val="0009104B"/>
    <w:rsid w:val="000917D8"/>
    <w:rsid w:val="00091A0F"/>
    <w:rsid w:val="000924E4"/>
    <w:rsid w:val="00092D88"/>
    <w:rsid w:val="0009323B"/>
    <w:rsid w:val="000961DD"/>
    <w:rsid w:val="000962A2"/>
    <w:rsid w:val="00096347"/>
    <w:rsid w:val="00096DD7"/>
    <w:rsid w:val="00096F1D"/>
    <w:rsid w:val="000A0425"/>
    <w:rsid w:val="000A189B"/>
    <w:rsid w:val="000A26B5"/>
    <w:rsid w:val="000A3101"/>
    <w:rsid w:val="000A3C3C"/>
    <w:rsid w:val="000A4E39"/>
    <w:rsid w:val="000A54DF"/>
    <w:rsid w:val="000A6282"/>
    <w:rsid w:val="000A7A1E"/>
    <w:rsid w:val="000B0555"/>
    <w:rsid w:val="000B0DCF"/>
    <w:rsid w:val="000B20D2"/>
    <w:rsid w:val="000B2BFC"/>
    <w:rsid w:val="000B3A90"/>
    <w:rsid w:val="000B4383"/>
    <w:rsid w:val="000B7A69"/>
    <w:rsid w:val="000C060D"/>
    <w:rsid w:val="000C0E67"/>
    <w:rsid w:val="000C2BAB"/>
    <w:rsid w:val="000C42C7"/>
    <w:rsid w:val="000C49F6"/>
    <w:rsid w:val="000C5DB6"/>
    <w:rsid w:val="000C636F"/>
    <w:rsid w:val="000C7714"/>
    <w:rsid w:val="000C7F0D"/>
    <w:rsid w:val="000D1A44"/>
    <w:rsid w:val="000D2C43"/>
    <w:rsid w:val="000D41DB"/>
    <w:rsid w:val="000D79CA"/>
    <w:rsid w:val="000E1585"/>
    <w:rsid w:val="000E1C4E"/>
    <w:rsid w:val="000E28B9"/>
    <w:rsid w:val="000E3918"/>
    <w:rsid w:val="000E3FF6"/>
    <w:rsid w:val="000E4A75"/>
    <w:rsid w:val="000E5312"/>
    <w:rsid w:val="000E69FF"/>
    <w:rsid w:val="000E783E"/>
    <w:rsid w:val="000F05B0"/>
    <w:rsid w:val="000F1516"/>
    <w:rsid w:val="000F1D26"/>
    <w:rsid w:val="000F2BF6"/>
    <w:rsid w:val="000F2EE1"/>
    <w:rsid w:val="000F5A8E"/>
    <w:rsid w:val="000F5EA2"/>
    <w:rsid w:val="000F7267"/>
    <w:rsid w:val="00101170"/>
    <w:rsid w:val="00102E3C"/>
    <w:rsid w:val="001030EB"/>
    <w:rsid w:val="001037D5"/>
    <w:rsid w:val="0010550A"/>
    <w:rsid w:val="00110565"/>
    <w:rsid w:val="001128D4"/>
    <w:rsid w:val="00113035"/>
    <w:rsid w:val="001139A1"/>
    <w:rsid w:val="00115701"/>
    <w:rsid w:val="00115EAC"/>
    <w:rsid w:val="00117C3A"/>
    <w:rsid w:val="00121886"/>
    <w:rsid w:val="00121922"/>
    <w:rsid w:val="00124DA5"/>
    <w:rsid w:val="0012571E"/>
    <w:rsid w:val="00130E87"/>
    <w:rsid w:val="001312F1"/>
    <w:rsid w:val="001336CA"/>
    <w:rsid w:val="001336F0"/>
    <w:rsid w:val="00135261"/>
    <w:rsid w:val="001368E3"/>
    <w:rsid w:val="00136DEF"/>
    <w:rsid w:val="00137731"/>
    <w:rsid w:val="00137CEE"/>
    <w:rsid w:val="0014313D"/>
    <w:rsid w:val="001436B4"/>
    <w:rsid w:val="001444BF"/>
    <w:rsid w:val="001455D9"/>
    <w:rsid w:val="001477B6"/>
    <w:rsid w:val="00150079"/>
    <w:rsid w:val="001505F1"/>
    <w:rsid w:val="00151322"/>
    <w:rsid w:val="00151C56"/>
    <w:rsid w:val="001523D5"/>
    <w:rsid w:val="00154046"/>
    <w:rsid w:val="00156017"/>
    <w:rsid w:val="00157C34"/>
    <w:rsid w:val="00157DD6"/>
    <w:rsid w:val="00162E33"/>
    <w:rsid w:val="00165BD2"/>
    <w:rsid w:val="0016618A"/>
    <w:rsid w:val="00166B22"/>
    <w:rsid w:val="00171FD0"/>
    <w:rsid w:val="00172030"/>
    <w:rsid w:val="0017277B"/>
    <w:rsid w:val="00172D6D"/>
    <w:rsid w:val="00176585"/>
    <w:rsid w:val="00177DA1"/>
    <w:rsid w:val="00180571"/>
    <w:rsid w:val="00182544"/>
    <w:rsid w:val="00186010"/>
    <w:rsid w:val="001904FB"/>
    <w:rsid w:val="001971F3"/>
    <w:rsid w:val="001A03CC"/>
    <w:rsid w:val="001A0764"/>
    <w:rsid w:val="001A140E"/>
    <w:rsid w:val="001A4CCC"/>
    <w:rsid w:val="001A7044"/>
    <w:rsid w:val="001A75DE"/>
    <w:rsid w:val="001A7778"/>
    <w:rsid w:val="001A7ACA"/>
    <w:rsid w:val="001A7E8B"/>
    <w:rsid w:val="001B31AC"/>
    <w:rsid w:val="001B52C7"/>
    <w:rsid w:val="001B593D"/>
    <w:rsid w:val="001B6746"/>
    <w:rsid w:val="001B718E"/>
    <w:rsid w:val="001C3761"/>
    <w:rsid w:val="001C3939"/>
    <w:rsid w:val="001C45D9"/>
    <w:rsid w:val="001C4629"/>
    <w:rsid w:val="001C5E1E"/>
    <w:rsid w:val="001C6A09"/>
    <w:rsid w:val="001D0316"/>
    <w:rsid w:val="001D05AA"/>
    <w:rsid w:val="001D0791"/>
    <w:rsid w:val="001D07DC"/>
    <w:rsid w:val="001D0DFD"/>
    <w:rsid w:val="001D174D"/>
    <w:rsid w:val="001D22E3"/>
    <w:rsid w:val="001D2770"/>
    <w:rsid w:val="001D392B"/>
    <w:rsid w:val="001D3BA1"/>
    <w:rsid w:val="001D473D"/>
    <w:rsid w:val="001D5C95"/>
    <w:rsid w:val="001D7686"/>
    <w:rsid w:val="001E3737"/>
    <w:rsid w:val="001E4534"/>
    <w:rsid w:val="001E45B4"/>
    <w:rsid w:val="001E509B"/>
    <w:rsid w:val="001F060A"/>
    <w:rsid w:val="001F1215"/>
    <w:rsid w:val="001F1C12"/>
    <w:rsid w:val="001F5089"/>
    <w:rsid w:val="001F66DD"/>
    <w:rsid w:val="001F792C"/>
    <w:rsid w:val="002025D8"/>
    <w:rsid w:val="00203FBC"/>
    <w:rsid w:val="0020677B"/>
    <w:rsid w:val="0020682D"/>
    <w:rsid w:val="00206952"/>
    <w:rsid w:val="00206DE7"/>
    <w:rsid w:val="00207262"/>
    <w:rsid w:val="0020754B"/>
    <w:rsid w:val="0021185A"/>
    <w:rsid w:val="002121C8"/>
    <w:rsid w:val="00216A06"/>
    <w:rsid w:val="002179F3"/>
    <w:rsid w:val="00217C08"/>
    <w:rsid w:val="00220255"/>
    <w:rsid w:val="002204ED"/>
    <w:rsid w:val="0022258D"/>
    <w:rsid w:val="002253F8"/>
    <w:rsid w:val="00227464"/>
    <w:rsid w:val="00227F3B"/>
    <w:rsid w:val="002311E4"/>
    <w:rsid w:val="00232486"/>
    <w:rsid w:val="00234BFB"/>
    <w:rsid w:val="0023526F"/>
    <w:rsid w:val="0023604B"/>
    <w:rsid w:val="002360D1"/>
    <w:rsid w:val="0024168F"/>
    <w:rsid w:val="002454E4"/>
    <w:rsid w:val="0024555D"/>
    <w:rsid w:val="00245BFB"/>
    <w:rsid w:val="00250E88"/>
    <w:rsid w:val="00251419"/>
    <w:rsid w:val="00252673"/>
    <w:rsid w:val="00252F79"/>
    <w:rsid w:val="002547C4"/>
    <w:rsid w:val="00254B9E"/>
    <w:rsid w:val="0025537B"/>
    <w:rsid w:val="0025700F"/>
    <w:rsid w:val="002619D1"/>
    <w:rsid w:val="00262F74"/>
    <w:rsid w:val="002636D0"/>
    <w:rsid w:val="00263C02"/>
    <w:rsid w:val="00263C94"/>
    <w:rsid w:val="00263DB8"/>
    <w:rsid w:val="00265360"/>
    <w:rsid w:val="002670C9"/>
    <w:rsid w:val="0026764D"/>
    <w:rsid w:val="00270079"/>
    <w:rsid w:val="00272915"/>
    <w:rsid w:val="00274D72"/>
    <w:rsid w:val="002751F7"/>
    <w:rsid w:val="00276262"/>
    <w:rsid w:val="00276464"/>
    <w:rsid w:val="002808B0"/>
    <w:rsid w:val="002815BE"/>
    <w:rsid w:val="00281E65"/>
    <w:rsid w:val="00283C53"/>
    <w:rsid w:val="00284455"/>
    <w:rsid w:val="00284F0D"/>
    <w:rsid w:val="002877DE"/>
    <w:rsid w:val="00290D1D"/>
    <w:rsid w:val="002940C8"/>
    <w:rsid w:val="00294D01"/>
    <w:rsid w:val="00294ED5"/>
    <w:rsid w:val="00295097"/>
    <w:rsid w:val="00295174"/>
    <w:rsid w:val="00296DEA"/>
    <w:rsid w:val="002971A7"/>
    <w:rsid w:val="0029778E"/>
    <w:rsid w:val="002979D6"/>
    <w:rsid w:val="002A0143"/>
    <w:rsid w:val="002A1BC6"/>
    <w:rsid w:val="002A1F8A"/>
    <w:rsid w:val="002A2131"/>
    <w:rsid w:val="002A290D"/>
    <w:rsid w:val="002A3088"/>
    <w:rsid w:val="002A55C3"/>
    <w:rsid w:val="002A6AB2"/>
    <w:rsid w:val="002A6DAF"/>
    <w:rsid w:val="002B047C"/>
    <w:rsid w:val="002B11DE"/>
    <w:rsid w:val="002B1957"/>
    <w:rsid w:val="002B602A"/>
    <w:rsid w:val="002B6B0E"/>
    <w:rsid w:val="002C137D"/>
    <w:rsid w:val="002C2DF5"/>
    <w:rsid w:val="002C4CCF"/>
    <w:rsid w:val="002C505B"/>
    <w:rsid w:val="002D02E5"/>
    <w:rsid w:val="002D0E23"/>
    <w:rsid w:val="002D2351"/>
    <w:rsid w:val="002D4643"/>
    <w:rsid w:val="002D4A2F"/>
    <w:rsid w:val="002D6EB4"/>
    <w:rsid w:val="002E1036"/>
    <w:rsid w:val="002E148A"/>
    <w:rsid w:val="002E20AC"/>
    <w:rsid w:val="002E2189"/>
    <w:rsid w:val="002E2FE2"/>
    <w:rsid w:val="002E39D8"/>
    <w:rsid w:val="002E57C8"/>
    <w:rsid w:val="002E723B"/>
    <w:rsid w:val="002E7EB7"/>
    <w:rsid w:val="002F0D94"/>
    <w:rsid w:val="002F6202"/>
    <w:rsid w:val="002F6DF8"/>
    <w:rsid w:val="002F761A"/>
    <w:rsid w:val="00300149"/>
    <w:rsid w:val="00300A94"/>
    <w:rsid w:val="003011A0"/>
    <w:rsid w:val="00302742"/>
    <w:rsid w:val="003027BC"/>
    <w:rsid w:val="00305091"/>
    <w:rsid w:val="003133C1"/>
    <w:rsid w:val="003138B0"/>
    <w:rsid w:val="00315CEA"/>
    <w:rsid w:val="00316127"/>
    <w:rsid w:val="00317F89"/>
    <w:rsid w:val="00321D2F"/>
    <w:rsid w:val="00323047"/>
    <w:rsid w:val="003255D7"/>
    <w:rsid w:val="00325F97"/>
    <w:rsid w:val="00326241"/>
    <w:rsid w:val="00326B08"/>
    <w:rsid w:val="00326D40"/>
    <w:rsid w:val="00326E5A"/>
    <w:rsid w:val="0033231F"/>
    <w:rsid w:val="003335D8"/>
    <w:rsid w:val="003337E1"/>
    <w:rsid w:val="003341CB"/>
    <w:rsid w:val="0033477E"/>
    <w:rsid w:val="0033526F"/>
    <w:rsid w:val="00337080"/>
    <w:rsid w:val="003400F5"/>
    <w:rsid w:val="003422A7"/>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289C"/>
    <w:rsid w:val="00373851"/>
    <w:rsid w:val="00374D82"/>
    <w:rsid w:val="00375115"/>
    <w:rsid w:val="00375F6E"/>
    <w:rsid w:val="00375FF7"/>
    <w:rsid w:val="00377709"/>
    <w:rsid w:val="00382125"/>
    <w:rsid w:val="003859D3"/>
    <w:rsid w:val="00386F3D"/>
    <w:rsid w:val="00387425"/>
    <w:rsid w:val="00387FA3"/>
    <w:rsid w:val="00387FE3"/>
    <w:rsid w:val="00390795"/>
    <w:rsid w:val="00390BD8"/>
    <w:rsid w:val="003939CB"/>
    <w:rsid w:val="00394AA4"/>
    <w:rsid w:val="00395874"/>
    <w:rsid w:val="00396DC5"/>
    <w:rsid w:val="003973D7"/>
    <w:rsid w:val="00397741"/>
    <w:rsid w:val="003977BB"/>
    <w:rsid w:val="003A1832"/>
    <w:rsid w:val="003A20DC"/>
    <w:rsid w:val="003A28F0"/>
    <w:rsid w:val="003A38E1"/>
    <w:rsid w:val="003A3C08"/>
    <w:rsid w:val="003A3E84"/>
    <w:rsid w:val="003A447E"/>
    <w:rsid w:val="003A755C"/>
    <w:rsid w:val="003B022D"/>
    <w:rsid w:val="003B040A"/>
    <w:rsid w:val="003B0443"/>
    <w:rsid w:val="003B19FD"/>
    <w:rsid w:val="003B1E33"/>
    <w:rsid w:val="003B48E5"/>
    <w:rsid w:val="003B5973"/>
    <w:rsid w:val="003B7461"/>
    <w:rsid w:val="003C7A54"/>
    <w:rsid w:val="003C7A84"/>
    <w:rsid w:val="003D0F85"/>
    <w:rsid w:val="003D156D"/>
    <w:rsid w:val="003D3339"/>
    <w:rsid w:val="003D3A07"/>
    <w:rsid w:val="003D6FBE"/>
    <w:rsid w:val="003E04FA"/>
    <w:rsid w:val="003E06BA"/>
    <w:rsid w:val="003E1F4E"/>
    <w:rsid w:val="003E4623"/>
    <w:rsid w:val="003E4B6F"/>
    <w:rsid w:val="003E5818"/>
    <w:rsid w:val="003E79DE"/>
    <w:rsid w:val="003F0AF3"/>
    <w:rsid w:val="003F0E3B"/>
    <w:rsid w:val="003F24FE"/>
    <w:rsid w:val="003F6C17"/>
    <w:rsid w:val="003F6D3B"/>
    <w:rsid w:val="003F7206"/>
    <w:rsid w:val="003F72F4"/>
    <w:rsid w:val="003F7ABB"/>
    <w:rsid w:val="00400F6E"/>
    <w:rsid w:val="004017EB"/>
    <w:rsid w:val="004029C0"/>
    <w:rsid w:val="00403F99"/>
    <w:rsid w:val="00405307"/>
    <w:rsid w:val="00407472"/>
    <w:rsid w:val="00407C37"/>
    <w:rsid w:val="00407E3A"/>
    <w:rsid w:val="00410260"/>
    <w:rsid w:val="00415443"/>
    <w:rsid w:val="00420DAB"/>
    <w:rsid w:val="00422594"/>
    <w:rsid w:val="00425C96"/>
    <w:rsid w:val="00426030"/>
    <w:rsid w:val="00426F92"/>
    <w:rsid w:val="00426FE0"/>
    <w:rsid w:val="004275DF"/>
    <w:rsid w:val="00432039"/>
    <w:rsid w:val="00434235"/>
    <w:rsid w:val="00436959"/>
    <w:rsid w:val="00436FA6"/>
    <w:rsid w:val="00437200"/>
    <w:rsid w:val="004408ED"/>
    <w:rsid w:val="00442521"/>
    <w:rsid w:val="004429E5"/>
    <w:rsid w:val="004467F8"/>
    <w:rsid w:val="00452F6E"/>
    <w:rsid w:val="004537AB"/>
    <w:rsid w:val="00454AD0"/>
    <w:rsid w:val="00455288"/>
    <w:rsid w:val="004562EC"/>
    <w:rsid w:val="00457A30"/>
    <w:rsid w:val="00460E22"/>
    <w:rsid w:val="00461552"/>
    <w:rsid w:val="004629E6"/>
    <w:rsid w:val="00463627"/>
    <w:rsid w:val="00463AC1"/>
    <w:rsid w:val="00465390"/>
    <w:rsid w:val="00466F6D"/>
    <w:rsid w:val="004700FF"/>
    <w:rsid w:val="00470C61"/>
    <w:rsid w:val="00470DAD"/>
    <w:rsid w:val="00475210"/>
    <w:rsid w:val="00476109"/>
    <w:rsid w:val="004770F2"/>
    <w:rsid w:val="0047747D"/>
    <w:rsid w:val="00480477"/>
    <w:rsid w:val="00480A7B"/>
    <w:rsid w:val="00480EEC"/>
    <w:rsid w:val="004821FA"/>
    <w:rsid w:val="004826A8"/>
    <w:rsid w:val="00482CB5"/>
    <w:rsid w:val="00482E7D"/>
    <w:rsid w:val="00484DB1"/>
    <w:rsid w:val="00485AC3"/>
    <w:rsid w:val="004860D4"/>
    <w:rsid w:val="004862AC"/>
    <w:rsid w:val="0048741C"/>
    <w:rsid w:val="004875C3"/>
    <w:rsid w:val="0048768E"/>
    <w:rsid w:val="00487943"/>
    <w:rsid w:val="00487F74"/>
    <w:rsid w:val="00490F3A"/>
    <w:rsid w:val="0049151C"/>
    <w:rsid w:val="00491E02"/>
    <w:rsid w:val="0049286F"/>
    <w:rsid w:val="0049541D"/>
    <w:rsid w:val="00495BAD"/>
    <w:rsid w:val="004968EC"/>
    <w:rsid w:val="004A01E8"/>
    <w:rsid w:val="004A4978"/>
    <w:rsid w:val="004A55BD"/>
    <w:rsid w:val="004A5E25"/>
    <w:rsid w:val="004A74B8"/>
    <w:rsid w:val="004B0EED"/>
    <w:rsid w:val="004B2698"/>
    <w:rsid w:val="004B4D67"/>
    <w:rsid w:val="004B52B8"/>
    <w:rsid w:val="004C1AF6"/>
    <w:rsid w:val="004C578A"/>
    <w:rsid w:val="004C69DC"/>
    <w:rsid w:val="004C7C5C"/>
    <w:rsid w:val="004D06E1"/>
    <w:rsid w:val="004D1190"/>
    <w:rsid w:val="004D1628"/>
    <w:rsid w:val="004D24D1"/>
    <w:rsid w:val="004D31AF"/>
    <w:rsid w:val="004D3354"/>
    <w:rsid w:val="004D41A4"/>
    <w:rsid w:val="004D4E72"/>
    <w:rsid w:val="004D67C6"/>
    <w:rsid w:val="004D6E95"/>
    <w:rsid w:val="004D7BE9"/>
    <w:rsid w:val="004E04F6"/>
    <w:rsid w:val="004E15F1"/>
    <w:rsid w:val="004E23B8"/>
    <w:rsid w:val="004E2DA5"/>
    <w:rsid w:val="004E6CF0"/>
    <w:rsid w:val="004F1F9A"/>
    <w:rsid w:val="004F2471"/>
    <w:rsid w:val="004F2EC8"/>
    <w:rsid w:val="004F386C"/>
    <w:rsid w:val="004F3C67"/>
    <w:rsid w:val="004F5B9A"/>
    <w:rsid w:val="004F63AF"/>
    <w:rsid w:val="005007E2"/>
    <w:rsid w:val="0050232D"/>
    <w:rsid w:val="00503ED8"/>
    <w:rsid w:val="0050409F"/>
    <w:rsid w:val="005056C3"/>
    <w:rsid w:val="00505DAE"/>
    <w:rsid w:val="0050777B"/>
    <w:rsid w:val="00507A95"/>
    <w:rsid w:val="00511A47"/>
    <w:rsid w:val="00515065"/>
    <w:rsid w:val="00517064"/>
    <w:rsid w:val="0052079B"/>
    <w:rsid w:val="00520C63"/>
    <w:rsid w:val="0052189A"/>
    <w:rsid w:val="00522716"/>
    <w:rsid w:val="00530ECA"/>
    <w:rsid w:val="00534650"/>
    <w:rsid w:val="00535FBF"/>
    <w:rsid w:val="00536595"/>
    <w:rsid w:val="005369B8"/>
    <w:rsid w:val="00536FE2"/>
    <w:rsid w:val="0053720A"/>
    <w:rsid w:val="005410A0"/>
    <w:rsid w:val="00542044"/>
    <w:rsid w:val="00542488"/>
    <w:rsid w:val="005461C1"/>
    <w:rsid w:val="0054705F"/>
    <w:rsid w:val="00550125"/>
    <w:rsid w:val="00551724"/>
    <w:rsid w:val="0055238B"/>
    <w:rsid w:val="005537AF"/>
    <w:rsid w:val="00555A09"/>
    <w:rsid w:val="00555A59"/>
    <w:rsid w:val="00556332"/>
    <w:rsid w:val="00556B64"/>
    <w:rsid w:val="00560D89"/>
    <w:rsid w:val="00560EC9"/>
    <w:rsid w:val="00561A1D"/>
    <w:rsid w:val="005637C5"/>
    <w:rsid w:val="00563997"/>
    <w:rsid w:val="00563F75"/>
    <w:rsid w:val="00564371"/>
    <w:rsid w:val="00564617"/>
    <w:rsid w:val="0056465B"/>
    <w:rsid w:val="0056599A"/>
    <w:rsid w:val="00566089"/>
    <w:rsid w:val="00566CC2"/>
    <w:rsid w:val="00567D4A"/>
    <w:rsid w:val="0057252F"/>
    <w:rsid w:val="005754E8"/>
    <w:rsid w:val="005762A1"/>
    <w:rsid w:val="0057754A"/>
    <w:rsid w:val="005778E9"/>
    <w:rsid w:val="00577974"/>
    <w:rsid w:val="0058019E"/>
    <w:rsid w:val="0058084D"/>
    <w:rsid w:val="00581210"/>
    <w:rsid w:val="00581273"/>
    <w:rsid w:val="00582107"/>
    <w:rsid w:val="005864BC"/>
    <w:rsid w:val="0058697C"/>
    <w:rsid w:val="005871B5"/>
    <w:rsid w:val="00592D4F"/>
    <w:rsid w:val="005937A4"/>
    <w:rsid w:val="00594073"/>
    <w:rsid w:val="0059650C"/>
    <w:rsid w:val="00597691"/>
    <w:rsid w:val="005A061E"/>
    <w:rsid w:val="005A1022"/>
    <w:rsid w:val="005A16D1"/>
    <w:rsid w:val="005A1708"/>
    <w:rsid w:val="005A1AA7"/>
    <w:rsid w:val="005A277B"/>
    <w:rsid w:val="005A3512"/>
    <w:rsid w:val="005A36B2"/>
    <w:rsid w:val="005A4A2A"/>
    <w:rsid w:val="005A54AC"/>
    <w:rsid w:val="005B2F9B"/>
    <w:rsid w:val="005B33AC"/>
    <w:rsid w:val="005B7ACE"/>
    <w:rsid w:val="005C01D5"/>
    <w:rsid w:val="005C0FCB"/>
    <w:rsid w:val="005C1698"/>
    <w:rsid w:val="005C2090"/>
    <w:rsid w:val="005C3408"/>
    <w:rsid w:val="005C4083"/>
    <w:rsid w:val="005C5F34"/>
    <w:rsid w:val="005C6037"/>
    <w:rsid w:val="005D057B"/>
    <w:rsid w:val="005D12D2"/>
    <w:rsid w:val="005D142A"/>
    <w:rsid w:val="005D1658"/>
    <w:rsid w:val="005D1A52"/>
    <w:rsid w:val="005D2E9B"/>
    <w:rsid w:val="005D3F73"/>
    <w:rsid w:val="005D4C3C"/>
    <w:rsid w:val="005D621D"/>
    <w:rsid w:val="005D6CF2"/>
    <w:rsid w:val="005E3D7C"/>
    <w:rsid w:val="005E4EC4"/>
    <w:rsid w:val="005E52D8"/>
    <w:rsid w:val="005E6955"/>
    <w:rsid w:val="005F0BEE"/>
    <w:rsid w:val="005F3D18"/>
    <w:rsid w:val="00600718"/>
    <w:rsid w:val="0060100C"/>
    <w:rsid w:val="0060135A"/>
    <w:rsid w:val="00601B4C"/>
    <w:rsid w:val="00606366"/>
    <w:rsid w:val="0060688B"/>
    <w:rsid w:val="00607C3A"/>
    <w:rsid w:val="00611FB8"/>
    <w:rsid w:val="00612F31"/>
    <w:rsid w:val="0061385E"/>
    <w:rsid w:val="0061493D"/>
    <w:rsid w:val="00615AD4"/>
    <w:rsid w:val="00615F06"/>
    <w:rsid w:val="0061631F"/>
    <w:rsid w:val="00620CD5"/>
    <w:rsid w:val="00622D9B"/>
    <w:rsid w:val="00623109"/>
    <w:rsid w:val="00623F50"/>
    <w:rsid w:val="006242FF"/>
    <w:rsid w:val="00624D07"/>
    <w:rsid w:val="006278BE"/>
    <w:rsid w:val="00631EB5"/>
    <w:rsid w:val="006322C7"/>
    <w:rsid w:val="00632391"/>
    <w:rsid w:val="006341C7"/>
    <w:rsid w:val="006400D5"/>
    <w:rsid w:val="006429DA"/>
    <w:rsid w:val="006437AF"/>
    <w:rsid w:val="00644607"/>
    <w:rsid w:val="00644868"/>
    <w:rsid w:val="00644A48"/>
    <w:rsid w:val="00645F59"/>
    <w:rsid w:val="006464C2"/>
    <w:rsid w:val="006469F4"/>
    <w:rsid w:val="00646C5B"/>
    <w:rsid w:val="0064742D"/>
    <w:rsid w:val="00647D08"/>
    <w:rsid w:val="00647D26"/>
    <w:rsid w:val="00650F79"/>
    <w:rsid w:val="0065225F"/>
    <w:rsid w:val="00652351"/>
    <w:rsid w:val="00652D58"/>
    <w:rsid w:val="00654453"/>
    <w:rsid w:val="006553E2"/>
    <w:rsid w:val="00657D2E"/>
    <w:rsid w:val="00657EE1"/>
    <w:rsid w:val="00661EFB"/>
    <w:rsid w:val="00661F3E"/>
    <w:rsid w:val="00661F4B"/>
    <w:rsid w:val="0066264B"/>
    <w:rsid w:val="00664088"/>
    <w:rsid w:val="006641AF"/>
    <w:rsid w:val="00664C5D"/>
    <w:rsid w:val="006673C9"/>
    <w:rsid w:val="0067350D"/>
    <w:rsid w:val="00680016"/>
    <w:rsid w:val="00681109"/>
    <w:rsid w:val="00681E89"/>
    <w:rsid w:val="00685226"/>
    <w:rsid w:val="00690419"/>
    <w:rsid w:val="00691A04"/>
    <w:rsid w:val="00691F49"/>
    <w:rsid w:val="0069524D"/>
    <w:rsid w:val="00696683"/>
    <w:rsid w:val="00696788"/>
    <w:rsid w:val="006A0361"/>
    <w:rsid w:val="006A550D"/>
    <w:rsid w:val="006A6A55"/>
    <w:rsid w:val="006A769E"/>
    <w:rsid w:val="006A7B29"/>
    <w:rsid w:val="006A7EB5"/>
    <w:rsid w:val="006B154F"/>
    <w:rsid w:val="006B2E0B"/>
    <w:rsid w:val="006B2EF9"/>
    <w:rsid w:val="006B2F77"/>
    <w:rsid w:val="006B3E04"/>
    <w:rsid w:val="006B49E5"/>
    <w:rsid w:val="006B5E9E"/>
    <w:rsid w:val="006C02E1"/>
    <w:rsid w:val="006C1299"/>
    <w:rsid w:val="006C22AD"/>
    <w:rsid w:val="006C29F6"/>
    <w:rsid w:val="006C3161"/>
    <w:rsid w:val="006C371E"/>
    <w:rsid w:val="006C3DBF"/>
    <w:rsid w:val="006D027A"/>
    <w:rsid w:val="006D1352"/>
    <w:rsid w:val="006D26B4"/>
    <w:rsid w:val="006D2D11"/>
    <w:rsid w:val="006D355E"/>
    <w:rsid w:val="006D5FD8"/>
    <w:rsid w:val="006D6823"/>
    <w:rsid w:val="006D7258"/>
    <w:rsid w:val="006E2156"/>
    <w:rsid w:val="006E4509"/>
    <w:rsid w:val="006E5A98"/>
    <w:rsid w:val="006E7221"/>
    <w:rsid w:val="006F1B4A"/>
    <w:rsid w:val="006F5030"/>
    <w:rsid w:val="00700958"/>
    <w:rsid w:val="00701F7B"/>
    <w:rsid w:val="007022DF"/>
    <w:rsid w:val="007033D7"/>
    <w:rsid w:val="0070492F"/>
    <w:rsid w:val="00705418"/>
    <w:rsid w:val="00707942"/>
    <w:rsid w:val="0071031D"/>
    <w:rsid w:val="00710C3B"/>
    <w:rsid w:val="007110A8"/>
    <w:rsid w:val="007114C7"/>
    <w:rsid w:val="00713A6F"/>
    <w:rsid w:val="007146E9"/>
    <w:rsid w:val="00716563"/>
    <w:rsid w:val="00716C61"/>
    <w:rsid w:val="00720E77"/>
    <w:rsid w:val="00723507"/>
    <w:rsid w:val="00723C35"/>
    <w:rsid w:val="00724896"/>
    <w:rsid w:val="00725BFD"/>
    <w:rsid w:val="00726DA0"/>
    <w:rsid w:val="00726DE1"/>
    <w:rsid w:val="00727C38"/>
    <w:rsid w:val="00730ACF"/>
    <w:rsid w:val="007310B8"/>
    <w:rsid w:val="00734C1F"/>
    <w:rsid w:val="007360F6"/>
    <w:rsid w:val="00736EBF"/>
    <w:rsid w:val="00741AC9"/>
    <w:rsid w:val="00742F6D"/>
    <w:rsid w:val="00746545"/>
    <w:rsid w:val="00746747"/>
    <w:rsid w:val="007471AF"/>
    <w:rsid w:val="00747AEE"/>
    <w:rsid w:val="00747C68"/>
    <w:rsid w:val="007504C7"/>
    <w:rsid w:val="007508F6"/>
    <w:rsid w:val="00753DAE"/>
    <w:rsid w:val="007541D0"/>
    <w:rsid w:val="007562F5"/>
    <w:rsid w:val="0075703E"/>
    <w:rsid w:val="007572E2"/>
    <w:rsid w:val="00757304"/>
    <w:rsid w:val="0075742C"/>
    <w:rsid w:val="00757620"/>
    <w:rsid w:val="00757A6D"/>
    <w:rsid w:val="00757C53"/>
    <w:rsid w:val="0076051A"/>
    <w:rsid w:val="00760CBE"/>
    <w:rsid w:val="00761304"/>
    <w:rsid w:val="007626AA"/>
    <w:rsid w:val="007641E9"/>
    <w:rsid w:val="007643FC"/>
    <w:rsid w:val="0076479F"/>
    <w:rsid w:val="007659EC"/>
    <w:rsid w:val="0076774B"/>
    <w:rsid w:val="00767FDB"/>
    <w:rsid w:val="00770079"/>
    <w:rsid w:val="007701E9"/>
    <w:rsid w:val="007712FC"/>
    <w:rsid w:val="00773684"/>
    <w:rsid w:val="007739E2"/>
    <w:rsid w:val="007740D1"/>
    <w:rsid w:val="007768D2"/>
    <w:rsid w:val="00781B5C"/>
    <w:rsid w:val="00782BF8"/>
    <w:rsid w:val="00782F4B"/>
    <w:rsid w:val="00784943"/>
    <w:rsid w:val="007852B8"/>
    <w:rsid w:val="0078736C"/>
    <w:rsid w:val="00787D87"/>
    <w:rsid w:val="0079166A"/>
    <w:rsid w:val="00792349"/>
    <w:rsid w:val="0079383C"/>
    <w:rsid w:val="00794751"/>
    <w:rsid w:val="007947AA"/>
    <w:rsid w:val="00796B8C"/>
    <w:rsid w:val="007A14FE"/>
    <w:rsid w:val="007A34C5"/>
    <w:rsid w:val="007A372C"/>
    <w:rsid w:val="007A3A03"/>
    <w:rsid w:val="007A408B"/>
    <w:rsid w:val="007A4638"/>
    <w:rsid w:val="007A5265"/>
    <w:rsid w:val="007A5C66"/>
    <w:rsid w:val="007A65FE"/>
    <w:rsid w:val="007A6EFF"/>
    <w:rsid w:val="007A780C"/>
    <w:rsid w:val="007B044E"/>
    <w:rsid w:val="007B0F50"/>
    <w:rsid w:val="007B249A"/>
    <w:rsid w:val="007B4A86"/>
    <w:rsid w:val="007B5E0B"/>
    <w:rsid w:val="007B7BA0"/>
    <w:rsid w:val="007B7BE7"/>
    <w:rsid w:val="007C0CDE"/>
    <w:rsid w:val="007C1438"/>
    <w:rsid w:val="007C1C10"/>
    <w:rsid w:val="007C25E5"/>
    <w:rsid w:val="007C4399"/>
    <w:rsid w:val="007C70E2"/>
    <w:rsid w:val="007D1FB6"/>
    <w:rsid w:val="007D2FE2"/>
    <w:rsid w:val="007D371E"/>
    <w:rsid w:val="007D7460"/>
    <w:rsid w:val="007D7C37"/>
    <w:rsid w:val="007E3F05"/>
    <w:rsid w:val="007E4DEB"/>
    <w:rsid w:val="007F064E"/>
    <w:rsid w:val="007F0A3E"/>
    <w:rsid w:val="007F2A9F"/>
    <w:rsid w:val="007F41AF"/>
    <w:rsid w:val="007F44B4"/>
    <w:rsid w:val="007F523E"/>
    <w:rsid w:val="00800943"/>
    <w:rsid w:val="00801E9E"/>
    <w:rsid w:val="008020AA"/>
    <w:rsid w:val="00803074"/>
    <w:rsid w:val="00804CEA"/>
    <w:rsid w:val="00806FD3"/>
    <w:rsid w:val="0081028E"/>
    <w:rsid w:val="008103AB"/>
    <w:rsid w:val="00811129"/>
    <w:rsid w:val="008141F9"/>
    <w:rsid w:val="00816339"/>
    <w:rsid w:val="008172D8"/>
    <w:rsid w:val="00817F78"/>
    <w:rsid w:val="00820E6F"/>
    <w:rsid w:val="008218FC"/>
    <w:rsid w:val="00821A98"/>
    <w:rsid w:val="008237CF"/>
    <w:rsid w:val="008243BF"/>
    <w:rsid w:val="00824798"/>
    <w:rsid w:val="008247AB"/>
    <w:rsid w:val="008269CB"/>
    <w:rsid w:val="00827BFE"/>
    <w:rsid w:val="0083349E"/>
    <w:rsid w:val="00837595"/>
    <w:rsid w:val="00843E2C"/>
    <w:rsid w:val="00845942"/>
    <w:rsid w:val="00847F1A"/>
    <w:rsid w:val="00854FF5"/>
    <w:rsid w:val="00856AC8"/>
    <w:rsid w:val="00861950"/>
    <w:rsid w:val="00863A4B"/>
    <w:rsid w:val="0086604A"/>
    <w:rsid w:val="008750B0"/>
    <w:rsid w:val="00875AF2"/>
    <w:rsid w:val="0087724A"/>
    <w:rsid w:val="00880A17"/>
    <w:rsid w:val="008827B3"/>
    <w:rsid w:val="00882EE7"/>
    <w:rsid w:val="00884635"/>
    <w:rsid w:val="008849AD"/>
    <w:rsid w:val="0088792E"/>
    <w:rsid w:val="0089124E"/>
    <w:rsid w:val="0089134C"/>
    <w:rsid w:val="00891851"/>
    <w:rsid w:val="008921A5"/>
    <w:rsid w:val="00892B63"/>
    <w:rsid w:val="00893ED5"/>
    <w:rsid w:val="00893F51"/>
    <w:rsid w:val="00894ACB"/>
    <w:rsid w:val="008963CD"/>
    <w:rsid w:val="00897BCC"/>
    <w:rsid w:val="008A3120"/>
    <w:rsid w:val="008A5C3B"/>
    <w:rsid w:val="008A62F4"/>
    <w:rsid w:val="008B1509"/>
    <w:rsid w:val="008B34AB"/>
    <w:rsid w:val="008B3EC7"/>
    <w:rsid w:val="008B4162"/>
    <w:rsid w:val="008B4CC4"/>
    <w:rsid w:val="008B75C4"/>
    <w:rsid w:val="008B763B"/>
    <w:rsid w:val="008B7CB7"/>
    <w:rsid w:val="008B7CF8"/>
    <w:rsid w:val="008C1426"/>
    <w:rsid w:val="008C2AF0"/>
    <w:rsid w:val="008C419F"/>
    <w:rsid w:val="008C4342"/>
    <w:rsid w:val="008C4979"/>
    <w:rsid w:val="008C50D8"/>
    <w:rsid w:val="008C5F75"/>
    <w:rsid w:val="008D2198"/>
    <w:rsid w:val="008D2FD7"/>
    <w:rsid w:val="008D37B2"/>
    <w:rsid w:val="008D576C"/>
    <w:rsid w:val="008D5BE7"/>
    <w:rsid w:val="008E001E"/>
    <w:rsid w:val="008E01C3"/>
    <w:rsid w:val="008E03B5"/>
    <w:rsid w:val="008E0CD7"/>
    <w:rsid w:val="008E4954"/>
    <w:rsid w:val="008E52CB"/>
    <w:rsid w:val="008E57D0"/>
    <w:rsid w:val="008E64BA"/>
    <w:rsid w:val="008E6BD3"/>
    <w:rsid w:val="008F53FB"/>
    <w:rsid w:val="008F6CD0"/>
    <w:rsid w:val="008F7317"/>
    <w:rsid w:val="0090149F"/>
    <w:rsid w:val="009020C0"/>
    <w:rsid w:val="00902A47"/>
    <w:rsid w:val="0090611D"/>
    <w:rsid w:val="00906C20"/>
    <w:rsid w:val="00907BB8"/>
    <w:rsid w:val="00907DA7"/>
    <w:rsid w:val="009124A3"/>
    <w:rsid w:val="00912A9F"/>
    <w:rsid w:val="009134E8"/>
    <w:rsid w:val="00913DD5"/>
    <w:rsid w:val="009146C6"/>
    <w:rsid w:val="00914EE0"/>
    <w:rsid w:val="00914EF3"/>
    <w:rsid w:val="009163DE"/>
    <w:rsid w:val="00921BFD"/>
    <w:rsid w:val="00925299"/>
    <w:rsid w:val="009252AA"/>
    <w:rsid w:val="0092575C"/>
    <w:rsid w:val="009302F7"/>
    <w:rsid w:val="009309B3"/>
    <w:rsid w:val="009349F0"/>
    <w:rsid w:val="00934EA0"/>
    <w:rsid w:val="009364E5"/>
    <w:rsid w:val="009365FD"/>
    <w:rsid w:val="009374A7"/>
    <w:rsid w:val="009403E6"/>
    <w:rsid w:val="009430FE"/>
    <w:rsid w:val="00943B71"/>
    <w:rsid w:val="009460DE"/>
    <w:rsid w:val="009462A1"/>
    <w:rsid w:val="009477A6"/>
    <w:rsid w:val="00947C44"/>
    <w:rsid w:val="00951048"/>
    <w:rsid w:val="0095266E"/>
    <w:rsid w:val="009541F4"/>
    <w:rsid w:val="00955094"/>
    <w:rsid w:val="00955277"/>
    <w:rsid w:val="00956DE0"/>
    <w:rsid w:val="00961B99"/>
    <w:rsid w:val="00962A77"/>
    <w:rsid w:val="00964720"/>
    <w:rsid w:val="00966292"/>
    <w:rsid w:val="009678EC"/>
    <w:rsid w:val="00970611"/>
    <w:rsid w:val="00970915"/>
    <w:rsid w:val="00970C93"/>
    <w:rsid w:val="009711A9"/>
    <w:rsid w:val="0097161A"/>
    <w:rsid w:val="00973617"/>
    <w:rsid w:val="009744E6"/>
    <w:rsid w:val="00974CFA"/>
    <w:rsid w:val="00975B17"/>
    <w:rsid w:val="0097794B"/>
    <w:rsid w:val="0098008D"/>
    <w:rsid w:val="00981F0D"/>
    <w:rsid w:val="009823F2"/>
    <w:rsid w:val="00982FFC"/>
    <w:rsid w:val="00984DAB"/>
    <w:rsid w:val="009863F6"/>
    <w:rsid w:val="00986787"/>
    <w:rsid w:val="00990C8F"/>
    <w:rsid w:val="00994C7B"/>
    <w:rsid w:val="0099570A"/>
    <w:rsid w:val="00996EB5"/>
    <w:rsid w:val="00997509"/>
    <w:rsid w:val="009976A2"/>
    <w:rsid w:val="00997C0F"/>
    <w:rsid w:val="009A054D"/>
    <w:rsid w:val="009A0E5B"/>
    <w:rsid w:val="009A4300"/>
    <w:rsid w:val="009A58A7"/>
    <w:rsid w:val="009A5B9D"/>
    <w:rsid w:val="009A5F72"/>
    <w:rsid w:val="009B4215"/>
    <w:rsid w:val="009B4638"/>
    <w:rsid w:val="009B4819"/>
    <w:rsid w:val="009B5569"/>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E034D"/>
    <w:rsid w:val="009E0363"/>
    <w:rsid w:val="009E17F3"/>
    <w:rsid w:val="009E336F"/>
    <w:rsid w:val="009E4262"/>
    <w:rsid w:val="009E549C"/>
    <w:rsid w:val="009E56EE"/>
    <w:rsid w:val="009F0DCA"/>
    <w:rsid w:val="009F1CE1"/>
    <w:rsid w:val="009F3591"/>
    <w:rsid w:val="00A023CD"/>
    <w:rsid w:val="00A03657"/>
    <w:rsid w:val="00A03C04"/>
    <w:rsid w:val="00A03CB7"/>
    <w:rsid w:val="00A04A13"/>
    <w:rsid w:val="00A05BB2"/>
    <w:rsid w:val="00A06932"/>
    <w:rsid w:val="00A06CF8"/>
    <w:rsid w:val="00A12524"/>
    <w:rsid w:val="00A130EE"/>
    <w:rsid w:val="00A15C0F"/>
    <w:rsid w:val="00A170F5"/>
    <w:rsid w:val="00A17511"/>
    <w:rsid w:val="00A22AFA"/>
    <w:rsid w:val="00A23725"/>
    <w:rsid w:val="00A25B2E"/>
    <w:rsid w:val="00A31638"/>
    <w:rsid w:val="00A31A92"/>
    <w:rsid w:val="00A31AF6"/>
    <w:rsid w:val="00A3476E"/>
    <w:rsid w:val="00A357CC"/>
    <w:rsid w:val="00A3618A"/>
    <w:rsid w:val="00A41D3E"/>
    <w:rsid w:val="00A42884"/>
    <w:rsid w:val="00A43F06"/>
    <w:rsid w:val="00A47B01"/>
    <w:rsid w:val="00A50567"/>
    <w:rsid w:val="00A505B1"/>
    <w:rsid w:val="00A511E9"/>
    <w:rsid w:val="00A52114"/>
    <w:rsid w:val="00A52C53"/>
    <w:rsid w:val="00A54136"/>
    <w:rsid w:val="00A5416D"/>
    <w:rsid w:val="00A547C0"/>
    <w:rsid w:val="00A54DC8"/>
    <w:rsid w:val="00A57C13"/>
    <w:rsid w:val="00A605D5"/>
    <w:rsid w:val="00A63D11"/>
    <w:rsid w:val="00A63D24"/>
    <w:rsid w:val="00A63F20"/>
    <w:rsid w:val="00A64696"/>
    <w:rsid w:val="00A64D9D"/>
    <w:rsid w:val="00A671B2"/>
    <w:rsid w:val="00A72DD2"/>
    <w:rsid w:val="00A731FD"/>
    <w:rsid w:val="00A738A2"/>
    <w:rsid w:val="00A75B62"/>
    <w:rsid w:val="00A76696"/>
    <w:rsid w:val="00A76A1A"/>
    <w:rsid w:val="00A76B6F"/>
    <w:rsid w:val="00A76BBF"/>
    <w:rsid w:val="00A77564"/>
    <w:rsid w:val="00A81161"/>
    <w:rsid w:val="00A815DA"/>
    <w:rsid w:val="00A82097"/>
    <w:rsid w:val="00A84B21"/>
    <w:rsid w:val="00A8667B"/>
    <w:rsid w:val="00A8667D"/>
    <w:rsid w:val="00A8786F"/>
    <w:rsid w:val="00A87ECD"/>
    <w:rsid w:val="00A911BD"/>
    <w:rsid w:val="00A9125C"/>
    <w:rsid w:val="00A953CD"/>
    <w:rsid w:val="00A9605B"/>
    <w:rsid w:val="00A960D9"/>
    <w:rsid w:val="00A97767"/>
    <w:rsid w:val="00AA2202"/>
    <w:rsid w:val="00AA289F"/>
    <w:rsid w:val="00AA43DB"/>
    <w:rsid w:val="00AB0A12"/>
    <w:rsid w:val="00AB1F24"/>
    <w:rsid w:val="00AB468F"/>
    <w:rsid w:val="00AB6043"/>
    <w:rsid w:val="00AC0CFC"/>
    <w:rsid w:val="00AC18B2"/>
    <w:rsid w:val="00AC1AE3"/>
    <w:rsid w:val="00AC1E11"/>
    <w:rsid w:val="00AC210B"/>
    <w:rsid w:val="00AC2E25"/>
    <w:rsid w:val="00AC4265"/>
    <w:rsid w:val="00AC4864"/>
    <w:rsid w:val="00AC630C"/>
    <w:rsid w:val="00AC6DCC"/>
    <w:rsid w:val="00AC75C5"/>
    <w:rsid w:val="00AC7BFD"/>
    <w:rsid w:val="00AC7C3A"/>
    <w:rsid w:val="00AD05AA"/>
    <w:rsid w:val="00AD2B01"/>
    <w:rsid w:val="00AD38A4"/>
    <w:rsid w:val="00AD3AFD"/>
    <w:rsid w:val="00AD5253"/>
    <w:rsid w:val="00AD5D88"/>
    <w:rsid w:val="00AD75BD"/>
    <w:rsid w:val="00AD7AB3"/>
    <w:rsid w:val="00AE203F"/>
    <w:rsid w:val="00AE42EA"/>
    <w:rsid w:val="00AE750E"/>
    <w:rsid w:val="00AF36DC"/>
    <w:rsid w:val="00AF4C2B"/>
    <w:rsid w:val="00AF573A"/>
    <w:rsid w:val="00AF6B2C"/>
    <w:rsid w:val="00AF73A9"/>
    <w:rsid w:val="00AF7635"/>
    <w:rsid w:val="00B008D1"/>
    <w:rsid w:val="00B01B62"/>
    <w:rsid w:val="00B01BFA"/>
    <w:rsid w:val="00B01C13"/>
    <w:rsid w:val="00B031C9"/>
    <w:rsid w:val="00B039C8"/>
    <w:rsid w:val="00B057D5"/>
    <w:rsid w:val="00B064AD"/>
    <w:rsid w:val="00B06A04"/>
    <w:rsid w:val="00B070D6"/>
    <w:rsid w:val="00B12DF8"/>
    <w:rsid w:val="00B130A7"/>
    <w:rsid w:val="00B1353D"/>
    <w:rsid w:val="00B15E50"/>
    <w:rsid w:val="00B222A2"/>
    <w:rsid w:val="00B2538F"/>
    <w:rsid w:val="00B25D33"/>
    <w:rsid w:val="00B262C6"/>
    <w:rsid w:val="00B262E3"/>
    <w:rsid w:val="00B30F35"/>
    <w:rsid w:val="00B32B76"/>
    <w:rsid w:val="00B33631"/>
    <w:rsid w:val="00B34C90"/>
    <w:rsid w:val="00B355A8"/>
    <w:rsid w:val="00B36235"/>
    <w:rsid w:val="00B3689B"/>
    <w:rsid w:val="00B37662"/>
    <w:rsid w:val="00B42F8D"/>
    <w:rsid w:val="00B45068"/>
    <w:rsid w:val="00B47712"/>
    <w:rsid w:val="00B47CC2"/>
    <w:rsid w:val="00B50411"/>
    <w:rsid w:val="00B518E8"/>
    <w:rsid w:val="00B55CDB"/>
    <w:rsid w:val="00B55FE4"/>
    <w:rsid w:val="00B5666A"/>
    <w:rsid w:val="00B5680C"/>
    <w:rsid w:val="00B609C7"/>
    <w:rsid w:val="00B60E4A"/>
    <w:rsid w:val="00B61DCD"/>
    <w:rsid w:val="00B61E56"/>
    <w:rsid w:val="00B642B2"/>
    <w:rsid w:val="00B65046"/>
    <w:rsid w:val="00B67C84"/>
    <w:rsid w:val="00B730C8"/>
    <w:rsid w:val="00B74CE4"/>
    <w:rsid w:val="00B75070"/>
    <w:rsid w:val="00B7521B"/>
    <w:rsid w:val="00B75908"/>
    <w:rsid w:val="00B767A7"/>
    <w:rsid w:val="00B8200C"/>
    <w:rsid w:val="00B83A46"/>
    <w:rsid w:val="00B84C47"/>
    <w:rsid w:val="00B87EFB"/>
    <w:rsid w:val="00B90E5B"/>
    <w:rsid w:val="00B93F4C"/>
    <w:rsid w:val="00B95B24"/>
    <w:rsid w:val="00B95E6B"/>
    <w:rsid w:val="00B96C3D"/>
    <w:rsid w:val="00B97391"/>
    <w:rsid w:val="00BA0CDF"/>
    <w:rsid w:val="00BA26E3"/>
    <w:rsid w:val="00BA3BBF"/>
    <w:rsid w:val="00BA3EED"/>
    <w:rsid w:val="00BA5E52"/>
    <w:rsid w:val="00BA7DCC"/>
    <w:rsid w:val="00BB031F"/>
    <w:rsid w:val="00BB0D4D"/>
    <w:rsid w:val="00BB0E7A"/>
    <w:rsid w:val="00BB3F76"/>
    <w:rsid w:val="00BB5C60"/>
    <w:rsid w:val="00BB6818"/>
    <w:rsid w:val="00BB6EE6"/>
    <w:rsid w:val="00BB6F32"/>
    <w:rsid w:val="00BB771D"/>
    <w:rsid w:val="00BC234A"/>
    <w:rsid w:val="00BC4B1D"/>
    <w:rsid w:val="00BC65F8"/>
    <w:rsid w:val="00BC70F4"/>
    <w:rsid w:val="00BD110B"/>
    <w:rsid w:val="00BD20E7"/>
    <w:rsid w:val="00BD42D3"/>
    <w:rsid w:val="00BD448C"/>
    <w:rsid w:val="00BD6793"/>
    <w:rsid w:val="00BD7152"/>
    <w:rsid w:val="00BD722D"/>
    <w:rsid w:val="00BE16DB"/>
    <w:rsid w:val="00BE25C5"/>
    <w:rsid w:val="00BE27D9"/>
    <w:rsid w:val="00BE43B1"/>
    <w:rsid w:val="00BE4FED"/>
    <w:rsid w:val="00BE521D"/>
    <w:rsid w:val="00BE66F4"/>
    <w:rsid w:val="00BE7183"/>
    <w:rsid w:val="00BE7483"/>
    <w:rsid w:val="00BF022E"/>
    <w:rsid w:val="00BF2F03"/>
    <w:rsid w:val="00BF3149"/>
    <w:rsid w:val="00BF3CAD"/>
    <w:rsid w:val="00BF59ED"/>
    <w:rsid w:val="00BF6369"/>
    <w:rsid w:val="00BF68D7"/>
    <w:rsid w:val="00C0097B"/>
    <w:rsid w:val="00C015DD"/>
    <w:rsid w:val="00C03031"/>
    <w:rsid w:val="00C04179"/>
    <w:rsid w:val="00C0441F"/>
    <w:rsid w:val="00C04775"/>
    <w:rsid w:val="00C053AC"/>
    <w:rsid w:val="00C06771"/>
    <w:rsid w:val="00C06BD3"/>
    <w:rsid w:val="00C07C02"/>
    <w:rsid w:val="00C11951"/>
    <w:rsid w:val="00C1614B"/>
    <w:rsid w:val="00C17316"/>
    <w:rsid w:val="00C17EE2"/>
    <w:rsid w:val="00C20071"/>
    <w:rsid w:val="00C22D86"/>
    <w:rsid w:val="00C23369"/>
    <w:rsid w:val="00C235C2"/>
    <w:rsid w:val="00C255EE"/>
    <w:rsid w:val="00C300CF"/>
    <w:rsid w:val="00C31C5C"/>
    <w:rsid w:val="00C32CC0"/>
    <w:rsid w:val="00C3590E"/>
    <w:rsid w:val="00C35FD2"/>
    <w:rsid w:val="00C362C2"/>
    <w:rsid w:val="00C36FB8"/>
    <w:rsid w:val="00C42B03"/>
    <w:rsid w:val="00C4418F"/>
    <w:rsid w:val="00C45016"/>
    <w:rsid w:val="00C45312"/>
    <w:rsid w:val="00C45803"/>
    <w:rsid w:val="00C45E67"/>
    <w:rsid w:val="00C47E10"/>
    <w:rsid w:val="00C50629"/>
    <w:rsid w:val="00C521EE"/>
    <w:rsid w:val="00C523FD"/>
    <w:rsid w:val="00C52932"/>
    <w:rsid w:val="00C56110"/>
    <w:rsid w:val="00C566F6"/>
    <w:rsid w:val="00C56ED9"/>
    <w:rsid w:val="00C5702D"/>
    <w:rsid w:val="00C61B0F"/>
    <w:rsid w:val="00C61C5E"/>
    <w:rsid w:val="00C63348"/>
    <w:rsid w:val="00C64244"/>
    <w:rsid w:val="00C64D04"/>
    <w:rsid w:val="00C656B7"/>
    <w:rsid w:val="00C6639B"/>
    <w:rsid w:val="00C70C69"/>
    <w:rsid w:val="00C72B09"/>
    <w:rsid w:val="00C73A54"/>
    <w:rsid w:val="00C73EEC"/>
    <w:rsid w:val="00C74715"/>
    <w:rsid w:val="00C74E06"/>
    <w:rsid w:val="00C76786"/>
    <w:rsid w:val="00C768E0"/>
    <w:rsid w:val="00C76FBA"/>
    <w:rsid w:val="00C77B25"/>
    <w:rsid w:val="00C77D25"/>
    <w:rsid w:val="00C82B36"/>
    <w:rsid w:val="00C83470"/>
    <w:rsid w:val="00C85C9B"/>
    <w:rsid w:val="00C85CF8"/>
    <w:rsid w:val="00C8720A"/>
    <w:rsid w:val="00C913BB"/>
    <w:rsid w:val="00C91407"/>
    <w:rsid w:val="00C9322E"/>
    <w:rsid w:val="00C935EB"/>
    <w:rsid w:val="00C97925"/>
    <w:rsid w:val="00CA2847"/>
    <w:rsid w:val="00CA5ADB"/>
    <w:rsid w:val="00CA5B5C"/>
    <w:rsid w:val="00CA65C5"/>
    <w:rsid w:val="00CA71C9"/>
    <w:rsid w:val="00CB00A9"/>
    <w:rsid w:val="00CB34A6"/>
    <w:rsid w:val="00CB397F"/>
    <w:rsid w:val="00CB44C6"/>
    <w:rsid w:val="00CB4BEE"/>
    <w:rsid w:val="00CB693A"/>
    <w:rsid w:val="00CC016C"/>
    <w:rsid w:val="00CC12B3"/>
    <w:rsid w:val="00CC5028"/>
    <w:rsid w:val="00CC61FC"/>
    <w:rsid w:val="00CC7C4C"/>
    <w:rsid w:val="00CD0FAD"/>
    <w:rsid w:val="00CD14AF"/>
    <w:rsid w:val="00CD3682"/>
    <w:rsid w:val="00CD4A6E"/>
    <w:rsid w:val="00CD4A96"/>
    <w:rsid w:val="00CD610B"/>
    <w:rsid w:val="00CD615D"/>
    <w:rsid w:val="00CD6207"/>
    <w:rsid w:val="00CD65B8"/>
    <w:rsid w:val="00CD7EA3"/>
    <w:rsid w:val="00CE18AC"/>
    <w:rsid w:val="00CE37C9"/>
    <w:rsid w:val="00CE58A9"/>
    <w:rsid w:val="00CE590E"/>
    <w:rsid w:val="00CE5BD1"/>
    <w:rsid w:val="00CE63B7"/>
    <w:rsid w:val="00CF127A"/>
    <w:rsid w:val="00CF3765"/>
    <w:rsid w:val="00CF43BB"/>
    <w:rsid w:val="00CF48EF"/>
    <w:rsid w:val="00CF4C32"/>
    <w:rsid w:val="00CF56E3"/>
    <w:rsid w:val="00CF6676"/>
    <w:rsid w:val="00D04CB8"/>
    <w:rsid w:val="00D06C7D"/>
    <w:rsid w:val="00D12426"/>
    <w:rsid w:val="00D145A6"/>
    <w:rsid w:val="00D147EA"/>
    <w:rsid w:val="00D15B94"/>
    <w:rsid w:val="00D16ED5"/>
    <w:rsid w:val="00D227F6"/>
    <w:rsid w:val="00D22BA6"/>
    <w:rsid w:val="00D2302E"/>
    <w:rsid w:val="00D23B59"/>
    <w:rsid w:val="00D24F4C"/>
    <w:rsid w:val="00D272DD"/>
    <w:rsid w:val="00D30D17"/>
    <w:rsid w:val="00D30F9F"/>
    <w:rsid w:val="00D31C2F"/>
    <w:rsid w:val="00D31CE7"/>
    <w:rsid w:val="00D326B3"/>
    <w:rsid w:val="00D346A7"/>
    <w:rsid w:val="00D35F22"/>
    <w:rsid w:val="00D37124"/>
    <w:rsid w:val="00D41D3A"/>
    <w:rsid w:val="00D4580F"/>
    <w:rsid w:val="00D507C8"/>
    <w:rsid w:val="00D5174E"/>
    <w:rsid w:val="00D536E2"/>
    <w:rsid w:val="00D56779"/>
    <w:rsid w:val="00D56B9B"/>
    <w:rsid w:val="00D570B8"/>
    <w:rsid w:val="00D573DD"/>
    <w:rsid w:val="00D61276"/>
    <w:rsid w:val="00D62077"/>
    <w:rsid w:val="00D64189"/>
    <w:rsid w:val="00D65F03"/>
    <w:rsid w:val="00D6611E"/>
    <w:rsid w:val="00D704AB"/>
    <w:rsid w:val="00D76833"/>
    <w:rsid w:val="00D76EE2"/>
    <w:rsid w:val="00D81F60"/>
    <w:rsid w:val="00D82004"/>
    <w:rsid w:val="00D84042"/>
    <w:rsid w:val="00D865E0"/>
    <w:rsid w:val="00D86FCC"/>
    <w:rsid w:val="00D874AC"/>
    <w:rsid w:val="00D90AF2"/>
    <w:rsid w:val="00D950D2"/>
    <w:rsid w:val="00D957B1"/>
    <w:rsid w:val="00D97F8B"/>
    <w:rsid w:val="00DA0352"/>
    <w:rsid w:val="00DA0AA3"/>
    <w:rsid w:val="00DA1E33"/>
    <w:rsid w:val="00DA298E"/>
    <w:rsid w:val="00DA3969"/>
    <w:rsid w:val="00DA76C7"/>
    <w:rsid w:val="00DB00B8"/>
    <w:rsid w:val="00DB0E40"/>
    <w:rsid w:val="00DB1AEA"/>
    <w:rsid w:val="00DB1E51"/>
    <w:rsid w:val="00DB56A4"/>
    <w:rsid w:val="00DB6379"/>
    <w:rsid w:val="00DB79FC"/>
    <w:rsid w:val="00DC06DF"/>
    <w:rsid w:val="00DC2499"/>
    <w:rsid w:val="00DC39B9"/>
    <w:rsid w:val="00DC5450"/>
    <w:rsid w:val="00DC58BE"/>
    <w:rsid w:val="00DC79E8"/>
    <w:rsid w:val="00DC7AC6"/>
    <w:rsid w:val="00DD2187"/>
    <w:rsid w:val="00DD6AC4"/>
    <w:rsid w:val="00DD747A"/>
    <w:rsid w:val="00DD7AA2"/>
    <w:rsid w:val="00DD7D3B"/>
    <w:rsid w:val="00DE0630"/>
    <w:rsid w:val="00DE0807"/>
    <w:rsid w:val="00DE1374"/>
    <w:rsid w:val="00DE1AC4"/>
    <w:rsid w:val="00DE4AB5"/>
    <w:rsid w:val="00DE53C5"/>
    <w:rsid w:val="00DE6971"/>
    <w:rsid w:val="00DF011F"/>
    <w:rsid w:val="00DF112D"/>
    <w:rsid w:val="00DF1A8F"/>
    <w:rsid w:val="00DF2222"/>
    <w:rsid w:val="00DF3021"/>
    <w:rsid w:val="00DF610B"/>
    <w:rsid w:val="00DF7154"/>
    <w:rsid w:val="00E008FE"/>
    <w:rsid w:val="00E00989"/>
    <w:rsid w:val="00E0168B"/>
    <w:rsid w:val="00E02222"/>
    <w:rsid w:val="00E03C0A"/>
    <w:rsid w:val="00E05D1A"/>
    <w:rsid w:val="00E06DC2"/>
    <w:rsid w:val="00E07C68"/>
    <w:rsid w:val="00E10AE0"/>
    <w:rsid w:val="00E10F1D"/>
    <w:rsid w:val="00E1293D"/>
    <w:rsid w:val="00E12E9C"/>
    <w:rsid w:val="00E12F69"/>
    <w:rsid w:val="00E16218"/>
    <w:rsid w:val="00E163F2"/>
    <w:rsid w:val="00E20D08"/>
    <w:rsid w:val="00E2550F"/>
    <w:rsid w:val="00E25BFA"/>
    <w:rsid w:val="00E25EED"/>
    <w:rsid w:val="00E27765"/>
    <w:rsid w:val="00E30284"/>
    <w:rsid w:val="00E30759"/>
    <w:rsid w:val="00E308EF"/>
    <w:rsid w:val="00E31818"/>
    <w:rsid w:val="00E352DD"/>
    <w:rsid w:val="00E37993"/>
    <w:rsid w:val="00E4234A"/>
    <w:rsid w:val="00E42954"/>
    <w:rsid w:val="00E43E53"/>
    <w:rsid w:val="00E44213"/>
    <w:rsid w:val="00E4509D"/>
    <w:rsid w:val="00E452F9"/>
    <w:rsid w:val="00E45D40"/>
    <w:rsid w:val="00E46414"/>
    <w:rsid w:val="00E509FB"/>
    <w:rsid w:val="00E51B0D"/>
    <w:rsid w:val="00E51F9E"/>
    <w:rsid w:val="00E52412"/>
    <w:rsid w:val="00E551A2"/>
    <w:rsid w:val="00E55EAB"/>
    <w:rsid w:val="00E55F0D"/>
    <w:rsid w:val="00E56C0D"/>
    <w:rsid w:val="00E56CE9"/>
    <w:rsid w:val="00E628C5"/>
    <w:rsid w:val="00E6324D"/>
    <w:rsid w:val="00E63299"/>
    <w:rsid w:val="00E63C4F"/>
    <w:rsid w:val="00E648D4"/>
    <w:rsid w:val="00E64ED4"/>
    <w:rsid w:val="00E6579C"/>
    <w:rsid w:val="00E6708F"/>
    <w:rsid w:val="00E67139"/>
    <w:rsid w:val="00E67EE3"/>
    <w:rsid w:val="00E7091F"/>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5C3"/>
    <w:rsid w:val="00E85CE9"/>
    <w:rsid w:val="00E8717C"/>
    <w:rsid w:val="00E91529"/>
    <w:rsid w:val="00E92977"/>
    <w:rsid w:val="00E92E01"/>
    <w:rsid w:val="00E93D76"/>
    <w:rsid w:val="00E948D6"/>
    <w:rsid w:val="00E960A3"/>
    <w:rsid w:val="00E961D8"/>
    <w:rsid w:val="00E96500"/>
    <w:rsid w:val="00EA1120"/>
    <w:rsid w:val="00EA14D8"/>
    <w:rsid w:val="00EA1C10"/>
    <w:rsid w:val="00EA23EF"/>
    <w:rsid w:val="00EA40F6"/>
    <w:rsid w:val="00EA70E2"/>
    <w:rsid w:val="00EA71FE"/>
    <w:rsid w:val="00EA7715"/>
    <w:rsid w:val="00EB028F"/>
    <w:rsid w:val="00EB3040"/>
    <w:rsid w:val="00EB42C9"/>
    <w:rsid w:val="00EB5704"/>
    <w:rsid w:val="00EB6B03"/>
    <w:rsid w:val="00EB7866"/>
    <w:rsid w:val="00EB7A03"/>
    <w:rsid w:val="00EC16B7"/>
    <w:rsid w:val="00EC2B1A"/>
    <w:rsid w:val="00EC42BB"/>
    <w:rsid w:val="00EC45EE"/>
    <w:rsid w:val="00ED2322"/>
    <w:rsid w:val="00ED54CC"/>
    <w:rsid w:val="00ED5E03"/>
    <w:rsid w:val="00ED623C"/>
    <w:rsid w:val="00EE141C"/>
    <w:rsid w:val="00EE1B45"/>
    <w:rsid w:val="00EE27ED"/>
    <w:rsid w:val="00EE3DB3"/>
    <w:rsid w:val="00EE3F04"/>
    <w:rsid w:val="00EE4E55"/>
    <w:rsid w:val="00EE5288"/>
    <w:rsid w:val="00EE707E"/>
    <w:rsid w:val="00EE75B7"/>
    <w:rsid w:val="00EF0689"/>
    <w:rsid w:val="00EF06D3"/>
    <w:rsid w:val="00EF08D1"/>
    <w:rsid w:val="00EF2064"/>
    <w:rsid w:val="00EF2A1E"/>
    <w:rsid w:val="00EF72DE"/>
    <w:rsid w:val="00EF7F85"/>
    <w:rsid w:val="00F05995"/>
    <w:rsid w:val="00F06638"/>
    <w:rsid w:val="00F10467"/>
    <w:rsid w:val="00F136A9"/>
    <w:rsid w:val="00F14F29"/>
    <w:rsid w:val="00F15F4C"/>
    <w:rsid w:val="00F171A6"/>
    <w:rsid w:val="00F225BB"/>
    <w:rsid w:val="00F24823"/>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46BCD"/>
    <w:rsid w:val="00F47566"/>
    <w:rsid w:val="00F50ED7"/>
    <w:rsid w:val="00F54047"/>
    <w:rsid w:val="00F56624"/>
    <w:rsid w:val="00F56AFB"/>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470"/>
    <w:rsid w:val="00F74591"/>
    <w:rsid w:val="00F7564B"/>
    <w:rsid w:val="00F76AF2"/>
    <w:rsid w:val="00F76FB2"/>
    <w:rsid w:val="00F81FC2"/>
    <w:rsid w:val="00F83510"/>
    <w:rsid w:val="00F874F7"/>
    <w:rsid w:val="00F925D0"/>
    <w:rsid w:val="00F97420"/>
    <w:rsid w:val="00FA046C"/>
    <w:rsid w:val="00FA22F4"/>
    <w:rsid w:val="00FA3B1C"/>
    <w:rsid w:val="00FA3CF6"/>
    <w:rsid w:val="00FA4250"/>
    <w:rsid w:val="00FA7360"/>
    <w:rsid w:val="00FB19EB"/>
    <w:rsid w:val="00FB3A10"/>
    <w:rsid w:val="00FB504F"/>
    <w:rsid w:val="00FB5CC0"/>
    <w:rsid w:val="00FC057F"/>
    <w:rsid w:val="00FC089E"/>
    <w:rsid w:val="00FC1067"/>
    <w:rsid w:val="00FC115F"/>
    <w:rsid w:val="00FC2C99"/>
    <w:rsid w:val="00FC2D5F"/>
    <w:rsid w:val="00FC32F0"/>
    <w:rsid w:val="00FC44BF"/>
    <w:rsid w:val="00FC4799"/>
    <w:rsid w:val="00FD1D7B"/>
    <w:rsid w:val="00FD2033"/>
    <w:rsid w:val="00FD2220"/>
    <w:rsid w:val="00FD4228"/>
    <w:rsid w:val="00FD4A9B"/>
    <w:rsid w:val="00FD59A2"/>
    <w:rsid w:val="00FD7276"/>
    <w:rsid w:val="00FD77A1"/>
    <w:rsid w:val="00FD7D47"/>
    <w:rsid w:val="00FD7DAD"/>
    <w:rsid w:val="00FE056B"/>
    <w:rsid w:val="00FE138A"/>
    <w:rsid w:val="00FE5388"/>
    <w:rsid w:val="00FE581C"/>
    <w:rsid w:val="00FE6814"/>
    <w:rsid w:val="00FE7AEB"/>
    <w:rsid w:val="00FF30F4"/>
    <w:rsid w:val="00FF38B5"/>
    <w:rsid w:val="00FF3CE7"/>
    <w:rsid w:val="00FF553A"/>
    <w:rsid w:val="00FF5AB3"/>
    <w:rsid w:val="00FF7542"/>
    <w:rsid w:val="00FF76EB"/>
    <w:rsid w:val="00FF7CE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1A44"/>
    <w:pPr>
      <w:widowControl w:val="0"/>
      <w:autoSpaceDE w:val="0"/>
      <w:autoSpaceDN w:val="0"/>
      <w:adjustRightInd w:val="0"/>
    </w:pPr>
    <w:rPr>
      <w:rFonts w:ascii="Arial" w:eastAsia="Times New Roman" w:hAnsi="Arial" w:cs="Arial"/>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29778E"/>
    <w:pPr>
      <w:widowControl w:val="0"/>
      <w:autoSpaceDE w:val="0"/>
      <w:autoSpaceDN w:val="0"/>
      <w:adjustRightInd w:val="0"/>
    </w:pPr>
    <w:rPr>
      <w:rFonts w:ascii="Arial" w:eastAsia="Times New Roman" w:hAnsi="Arial" w:cs="Arial"/>
      <w:sz w:val="20"/>
      <w:szCs w:val="20"/>
    </w:rPr>
  </w:style>
  <w:style w:type="paragraph" w:customStyle="1" w:styleId="ConsPlusNonformat">
    <w:name w:val="ConsPlusNonformat"/>
    <w:uiPriority w:val="99"/>
    <w:rsid w:val="0029778E"/>
    <w:pPr>
      <w:widowControl w:val="0"/>
      <w:autoSpaceDE w:val="0"/>
      <w:autoSpaceDN w:val="0"/>
      <w:adjustRightInd w:val="0"/>
    </w:pPr>
    <w:rPr>
      <w:rFonts w:ascii="Courier New" w:eastAsia="Times New Roman" w:hAnsi="Courier New" w:cs="Courier New"/>
      <w:sz w:val="20"/>
      <w:szCs w:val="20"/>
    </w:rPr>
  </w:style>
  <w:style w:type="paragraph" w:customStyle="1" w:styleId="ConsPlusCell">
    <w:name w:val="ConsPlusCell"/>
    <w:uiPriority w:val="99"/>
    <w:rsid w:val="0029778E"/>
    <w:pPr>
      <w:widowControl w:val="0"/>
      <w:autoSpaceDE w:val="0"/>
      <w:autoSpaceDN w:val="0"/>
      <w:adjustRightInd w:val="0"/>
    </w:pPr>
    <w:rPr>
      <w:rFonts w:ascii="Arial" w:eastAsia="Times New Roman" w:hAnsi="Arial" w:cs="Arial"/>
      <w:sz w:val="20"/>
      <w:szCs w:val="20"/>
    </w:rPr>
  </w:style>
  <w:style w:type="table" w:styleId="TableGrid">
    <w:name w:val="Table Grid"/>
    <w:basedOn w:val="TableNormal"/>
    <w:uiPriority w:val="99"/>
    <w:rsid w:val="00A8667D"/>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B5680C"/>
    <w:pPr>
      <w:tabs>
        <w:tab w:val="center" w:pos="4677"/>
        <w:tab w:val="right" w:pos="9355"/>
      </w:tabs>
    </w:pPr>
  </w:style>
  <w:style w:type="character" w:customStyle="1" w:styleId="HeaderChar">
    <w:name w:val="Header Char"/>
    <w:basedOn w:val="DefaultParagraphFont"/>
    <w:link w:val="Header"/>
    <w:uiPriority w:val="99"/>
    <w:locked/>
    <w:rsid w:val="00B5680C"/>
    <w:rPr>
      <w:rFonts w:ascii="Arial" w:hAnsi="Arial" w:cs="Arial"/>
      <w:sz w:val="20"/>
      <w:szCs w:val="20"/>
      <w:lang w:eastAsia="ru-RU"/>
    </w:rPr>
  </w:style>
  <w:style w:type="paragraph" w:styleId="Footer">
    <w:name w:val="footer"/>
    <w:basedOn w:val="Normal"/>
    <w:link w:val="FooterChar"/>
    <w:uiPriority w:val="99"/>
    <w:rsid w:val="00B5680C"/>
    <w:pPr>
      <w:tabs>
        <w:tab w:val="center" w:pos="4677"/>
        <w:tab w:val="right" w:pos="9355"/>
      </w:tabs>
    </w:pPr>
  </w:style>
  <w:style w:type="character" w:customStyle="1" w:styleId="FooterChar">
    <w:name w:val="Footer Char"/>
    <w:basedOn w:val="DefaultParagraphFont"/>
    <w:link w:val="Footer"/>
    <w:uiPriority w:val="99"/>
    <w:locked/>
    <w:rsid w:val="00B5680C"/>
    <w:rPr>
      <w:rFonts w:ascii="Arial" w:hAnsi="Arial" w:cs="Arial"/>
      <w:sz w:val="20"/>
      <w:szCs w:val="20"/>
      <w:lang w:eastAsia="ru-RU"/>
    </w:rPr>
  </w:style>
  <w:style w:type="paragraph" w:styleId="BalloonText">
    <w:name w:val="Balloon Text"/>
    <w:basedOn w:val="Normal"/>
    <w:link w:val="BalloonTextChar"/>
    <w:uiPriority w:val="99"/>
    <w:semiHidden/>
    <w:rsid w:val="00727C3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27C38"/>
    <w:rPr>
      <w:rFonts w:ascii="Tahoma" w:hAnsi="Tahoma" w:cs="Tahoma"/>
      <w:sz w:val="16"/>
      <w:szCs w:val="16"/>
      <w:lang w:eastAsia="ru-RU"/>
    </w:rPr>
  </w:style>
  <w:style w:type="paragraph" w:styleId="NoSpacing">
    <w:name w:val="No Spacing"/>
    <w:basedOn w:val="Normal"/>
    <w:uiPriority w:val="99"/>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basedOn w:val="DefaultParagraphFont"/>
    <w:uiPriority w:val="99"/>
    <w:rsid w:val="00A505B1"/>
    <w:rPr>
      <w:rFonts w:cs="Times New Roman"/>
    </w:rPr>
  </w:style>
  <w:style w:type="character" w:customStyle="1" w:styleId="apple-converted-space">
    <w:name w:val="apple-converted-space"/>
    <w:basedOn w:val="DefaultParagraphFont"/>
    <w:uiPriority w:val="99"/>
    <w:rsid w:val="00A505B1"/>
    <w:rPr>
      <w:rFonts w:cs="Times New Roman"/>
    </w:rPr>
  </w:style>
  <w:style w:type="character" w:styleId="Hyperlink">
    <w:name w:val="Hyperlink"/>
    <w:basedOn w:val="DefaultParagraphFont"/>
    <w:uiPriority w:val="99"/>
    <w:semiHidden/>
    <w:rsid w:val="00A505B1"/>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368485705">
      <w:marLeft w:val="0"/>
      <w:marRight w:val="0"/>
      <w:marTop w:val="0"/>
      <w:marBottom w:val="0"/>
      <w:divBdr>
        <w:top w:val="none" w:sz="0" w:space="0" w:color="auto"/>
        <w:left w:val="none" w:sz="0" w:space="0" w:color="auto"/>
        <w:bottom w:val="none" w:sz="0" w:space="0" w:color="auto"/>
        <w:right w:val="none" w:sz="0" w:space="0" w:color="auto"/>
      </w:divBdr>
      <w:divsChild>
        <w:div w:id="1368485697">
          <w:marLeft w:val="0"/>
          <w:marRight w:val="0"/>
          <w:marTop w:val="120"/>
          <w:marBottom w:val="0"/>
          <w:divBdr>
            <w:top w:val="none" w:sz="0" w:space="0" w:color="auto"/>
            <w:left w:val="none" w:sz="0" w:space="0" w:color="auto"/>
            <w:bottom w:val="none" w:sz="0" w:space="0" w:color="auto"/>
            <w:right w:val="none" w:sz="0" w:space="0" w:color="auto"/>
          </w:divBdr>
        </w:div>
        <w:div w:id="1368485698">
          <w:marLeft w:val="0"/>
          <w:marRight w:val="0"/>
          <w:marTop w:val="120"/>
          <w:marBottom w:val="0"/>
          <w:divBdr>
            <w:top w:val="none" w:sz="0" w:space="0" w:color="auto"/>
            <w:left w:val="none" w:sz="0" w:space="0" w:color="auto"/>
            <w:bottom w:val="none" w:sz="0" w:space="0" w:color="auto"/>
            <w:right w:val="none" w:sz="0" w:space="0" w:color="auto"/>
          </w:divBdr>
        </w:div>
        <w:div w:id="1368485699">
          <w:marLeft w:val="0"/>
          <w:marRight w:val="0"/>
          <w:marTop w:val="120"/>
          <w:marBottom w:val="0"/>
          <w:divBdr>
            <w:top w:val="none" w:sz="0" w:space="0" w:color="auto"/>
            <w:left w:val="none" w:sz="0" w:space="0" w:color="auto"/>
            <w:bottom w:val="none" w:sz="0" w:space="0" w:color="auto"/>
            <w:right w:val="none" w:sz="0" w:space="0" w:color="auto"/>
          </w:divBdr>
        </w:div>
        <w:div w:id="1368485700">
          <w:marLeft w:val="0"/>
          <w:marRight w:val="0"/>
          <w:marTop w:val="120"/>
          <w:marBottom w:val="0"/>
          <w:divBdr>
            <w:top w:val="none" w:sz="0" w:space="0" w:color="auto"/>
            <w:left w:val="none" w:sz="0" w:space="0" w:color="auto"/>
            <w:bottom w:val="none" w:sz="0" w:space="0" w:color="auto"/>
            <w:right w:val="none" w:sz="0" w:space="0" w:color="auto"/>
          </w:divBdr>
        </w:div>
        <w:div w:id="1368485701">
          <w:marLeft w:val="0"/>
          <w:marRight w:val="0"/>
          <w:marTop w:val="120"/>
          <w:marBottom w:val="0"/>
          <w:divBdr>
            <w:top w:val="none" w:sz="0" w:space="0" w:color="auto"/>
            <w:left w:val="none" w:sz="0" w:space="0" w:color="auto"/>
            <w:bottom w:val="none" w:sz="0" w:space="0" w:color="auto"/>
            <w:right w:val="none" w:sz="0" w:space="0" w:color="auto"/>
          </w:divBdr>
        </w:div>
        <w:div w:id="1368485702">
          <w:marLeft w:val="0"/>
          <w:marRight w:val="0"/>
          <w:marTop w:val="120"/>
          <w:marBottom w:val="0"/>
          <w:divBdr>
            <w:top w:val="none" w:sz="0" w:space="0" w:color="auto"/>
            <w:left w:val="none" w:sz="0" w:space="0" w:color="auto"/>
            <w:bottom w:val="none" w:sz="0" w:space="0" w:color="auto"/>
            <w:right w:val="none" w:sz="0" w:space="0" w:color="auto"/>
          </w:divBdr>
        </w:div>
        <w:div w:id="1368485703">
          <w:marLeft w:val="0"/>
          <w:marRight w:val="0"/>
          <w:marTop w:val="120"/>
          <w:marBottom w:val="0"/>
          <w:divBdr>
            <w:top w:val="none" w:sz="0" w:space="0" w:color="auto"/>
            <w:left w:val="none" w:sz="0" w:space="0" w:color="auto"/>
            <w:bottom w:val="none" w:sz="0" w:space="0" w:color="auto"/>
            <w:right w:val="none" w:sz="0" w:space="0" w:color="auto"/>
          </w:divBdr>
        </w:div>
        <w:div w:id="1368485704">
          <w:marLeft w:val="0"/>
          <w:marRight w:val="0"/>
          <w:marTop w:val="120"/>
          <w:marBottom w:val="0"/>
          <w:divBdr>
            <w:top w:val="none" w:sz="0" w:space="0" w:color="auto"/>
            <w:left w:val="none" w:sz="0" w:space="0" w:color="auto"/>
            <w:bottom w:val="none" w:sz="0" w:space="0" w:color="auto"/>
            <w:right w:val="none" w:sz="0" w:space="0" w:color="auto"/>
          </w:divBdr>
        </w:div>
      </w:divsChild>
    </w:div>
    <w:div w:id="1368485706">
      <w:marLeft w:val="0"/>
      <w:marRight w:val="0"/>
      <w:marTop w:val="0"/>
      <w:marBottom w:val="0"/>
      <w:divBdr>
        <w:top w:val="none" w:sz="0" w:space="0" w:color="auto"/>
        <w:left w:val="none" w:sz="0" w:space="0" w:color="auto"/>
        <w:bottom w:val="none" w:sz="0" w:space="0" w:color="auto"/>
        <w:right w:val="none" w:sz="0" w:space="0" w:color="auto"/>
      </w:divBdr>
    </w:div>
    <w:div w:id="1368485707">
      <w:marLeft w:val="0"/>
      <w:marRight w:val="0"/>
      <w:marTop w:val="0"/>
      <w:marBottom w:val="0"/>
      <w:divBdr>
        <w:top w:val="none" w:sz="0" w:space="0" w:color="auto"/>
        <w:left w:val="none" w:sz="0" w:space="0" w:color="auto"/>
        <w:bottom w:val="none" w:sz="0" w:space="0" w:color="auto"/>
        <w:right w:val="none" w:sz="0" w:space="0" w:color="auto"/>
      </w:divBdr>
    </w:div>
    <w:div w:id="1368485708">
      <w:marLeft w:val="0"/>
      <w:marRight w:val="0"/>
      <w:marTop w:val="0"/>
      <w:marBottom w:val="0"/>
      <w:divBdr>
        <w:top w:val="none" w:sz="0" w:space="0" w:color="auto"/>
        <w:left w:val="none" w:sz="0" w:space="0" w:color="auto"/>
        <w:bottom w:val="none" w:sz="0" w:space="0" w:color="auto"/>
        <w:right w:val="none" w:sz="0" w:space="0" w:color="auto"/>
      </w:divBdr>
    </w:div>
    <w:div w:id="1368485709">
      <w:marLeft w:val="0"/>
      <w:marRight w:val="0"/>
      <w:marTop w:val="0"/>
      <w:marBottom w:val="0"/>
      <w:divBdr>
        <w:top w:val="none" w:sz="0" w:space="0" w:color="auto"/>
        <w:left w:val="none" w:sz="0" w:space="0" w:color="auto"/>
        <w:bottom w:val="none" w:sz="0" w:space="0" w:color="auto"/>
        <w:right w:val="none" w:sz="0" w:space="0" w:color="auto"/>
      </w:divBdr>
    </w:div>
    <w:div w:id="136848571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consultant.ru/document/cons_doc_LAW_9966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D:\&#1055;&#1086;&#1083;&#1100;&#1079;&#1086;&#1074;&#1072;&#1090;&#1077;&#1083;&#1100;\&#1052;&#1086;&#1080;%20&#1076;&#1086;&#1082;&#1091;&#1084;&#1077;&#1085;&#1090;&#1099;\&#1087;&#1088;&#1080;&#1077;&#1084;%20&#1076;&#1077;&#1090;&#1077;&#1081;%202017%20&#1075;&#1086;&#1076;\&#1044;&#1086;&#1075;&#1086;&#1074;&#1086;&#1088;%20&#1089;%20&#1088;&#1086;&#1076;&#1080;&#1090;&#1077;&#1083;&#1103;&#1084;&#1080;%20&#1074;&#1090;&#1086;&#1088;&#1072;&#1103;%20&#1084;&#1083;&#1072;&#1076;&#1096;&#1072;&#1103;.docx"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3007</TotalTime>
  <Pages>5</Pages>
  <Words>3089</Words>
  <Characters>17612</Characters>
  <Application>Microsoft Office Outlook</Application>
  <DocSecurity>0</DocSecurity>
  <Lines>0</Lines>
  <Paragraphs>0</Paragraphs>
  <ScaleCrop>false</ScaleCrop>
  <Company>Elf Ltd.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Татьяна</cp:lastModifiedBy>
  <cp:revision>171</cp:revision>
  <cp:lastPrinted>2023-08-31T11:57:00Z</cp:lastPrinted>
  <dcterms:created xsi:type="dcterms:W3CDTF">2014-05-20T08:56:00Z</dcterms:created>
  <dcterms:modified xsi:type="dcterms:W3CDTF">2024-02-27T08:46:00Z</dcterms:modified>
</cp:coreProperties>
</file>